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43B" w:rsidRPr="00985747" w:rsidRDefault="00FF343B" w:rsidP="008F478B">
      <w:pPr>
        <w:jc w:val="center"/>
        <w:rPr>
          <w:color w:val="996600"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0pt;margin-top:-58.5pt;width:120pt;height:61.55pt;z-index:251660288">
            <v:imagedata r:id="rId7" o:title="" cropbottom="20198f"/>
          </v:shape>
        </w:pict>
      </w:r>
      <w:r w:rsidRPr="00985747">
        <w:rPr>
          <w:b/>
          <w:smallCaps/>
          <w:color w:val="996600"/>
          <w:sz w:val="44"/>
          <w:szCs w:val="44"/>
        </w:rPr>
        <w:t>Group Booking Form 201</w:t>
      </w:r>
      <w:r>
        <w:rPr>
          <w:b/>
          <w:smallCaps/>
          <w:color w:val="996600"/>
          <w:sz w:val="44"/>
          <w:szCs w:val="44"/>
        </w:rPr>
        <w:t>7</w:t>
      </w:r>
    </w:p>
    <w:p w:rsidR="00FF343B" w:rsidRPr="009F6399" w:rsidRDefault="00FF343B" w:rsidP="006B6FA0">
      <w:pPr>
        <w:widowControl w:val="0"/>
        <w:jc w:val="center"/>
        <w:outlineLvl w:val="0"/>
        <w:rPr>
          <w:smallCaps/>
          <w:color w:val="996600"/>
          <w:sz w:val="22"/>
          <w:szCs w:val="22"/>
        </w:rPr>
      </w:pPr>
      <w:r w:rsidRPr="009F6399">
        <w:rPr>
          <w:smallCaps/>
          <w:color w:val="996600"/>
          <w:sz w:val="22"/>
          <w:szCs w:val="22"/>
        </w:rPr>
        <w:t xml:space="preserve"> Confirmation of your visit and arrival details will be sent to you </w:t>
      </w:r>
      <w:r>
        <w:rPr>
          <w:smallCaps/>
          <w:color w:val="996600"/>
          <w:sz w:val="22"/>
          <w:szCs w:val="22"/>
        </w:rPr>
        <w:t xml:space="preserve">3 weeks </w:t>
      </w:r>
      <w:r w:rsidRPr="009F6399">
        <w:rPr>
          <w:smallCaps/>
          <w:color w:val="996600"/>
          <w:sz w:val="22"/>
          <w:szCs w:val="22"/>
        </w:rPr>
        <w:t>before your visit.</w:t>
      </w:r>
    </w:p>
    <w:p w:rsidR="00FF343B" w:rsidRPr="00A86B7C" w:rsidRDefault="00FF343B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1.1pt;margin-top:5.2pt;width:556.1pt;height:714.35pt;z-index:251655168" filled="f" fillcolor="#960" strokecolor="#960" strokeweight="3pt">
            <v:fill opacity="3277f"/>
            <v:stroke linestyle="thinThin"/>
            <v:textbox style="mso-next-textbox:#_x0000_s1028">
              <w:txbxContent>
                <w:p w:rsidR="00FF343B" w:rsidRPr="009F6399" w:rsidRDefault="00FF343B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Organisation:</w:t>
                  </w:r>
                </w:p>
                <w:p w:rsidR="00FF343B" w:rsidRPr="009F6399" w:rsidRDefault="00FF343B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Group Leader</w:t>
                  </w:r>
                  <w:r>
                    <w:rPr>
                      <w:b/>
                      <w:bCs/>
                      <w:color w:val="996600"/>
                    </w:rPr>
                    <w:t xml:space="preserve"> (or tour company contact)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FF343B" w:rsidRPr="009F6399" w:rsidRDefault="00FF343B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Address:</w:t>
                  </w:r>
                </w:p>
                <w:p w:rsidR="00FF343B" w:rsidRPr="00985747" w:rsidRDefault="00FF343B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FF343B" w:rsidRDefault="00FF343B" w:rsidP="00E611CF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Telephone Number: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    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Email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FF343B" w:rsidRDefault="00FF343B" w:rsidP="00E611CF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</w:p>
                <w:p w:rsidR="00FF343B" w:rsidRPr="009F6399" w:rsidRDefault="00FF343B" w:rsidP="00E611CF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>
                    <w:rPr>
                      <w:b/>
                      <w:bCs/>
                      <w:color w:val="996600"/>
                    </w:rPr>
                    <w:t>Mobile Number of group leader (important in case of delayed arrivals):</w:t>
                  </w:r>
                </w:p>
                <w:p w:rsidR="00FF343B" w:rsidRPr="009F6399" w:rsidRDefault="00FF343B" w:rsidP="008C192F">
                  <w:pPr>
                    <w:widowControl w:val="0"/>
                    <w:spacing w:before="100" w:beforeAutospacing="1" w:line="360" w:lineRule="auto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Number in Group ……..  Adults……. Children (5-16 yrs)……… Language Spoken……………………..</w:t>
                  </w:r>
                </w:p>
                <w:p w:rsidR="00FF343B" w:rsidRPr="009F6399" w:rsidRDefault="00FF343B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Date of Visit: …………… Time of arrival……………………. Approx time of departure…………………</w:t>
                  </w:r>
                </w:p>
                <w:p w:rsidR="00FF343B" w:rsidRDefault="00FF343B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FF343B" w:rsidRDefault="00FF343B" w:rsidP="00C00E8E">
                  <w:pPr>
                    <w:widowControl w:val="0"/>
                    <w:rPr>
                      <w:b/>
                      <w:color w:val="996600"/>
                      <w:sz w:val="22"/>
                      <w:szCs w:val="22"/>
                    </w:rPr>
                  </w:pPr>
                  <w:r w:rsidRPr="00445A95">
                    <w:rPr>
                      <w:b/>
                      <w:color w:val="996600"/>
                    </w:rPr>
                    <w:t>Tea/Coffee</w:t>
                  </w: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 xml:space="preserve"> on arrival required? Y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es</w:t>
                  </w: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/N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o.  This makes an excellent start to your group’s day out and is more economical and time efficient than visitors paying individually. Please see overleaf for options and booking form. </w:t>
                  </w:r>
                </w:p>
                <w:p w:rsidR="00FF343B" w:rsidRDefault="00FF343B" w:rsidP="00C00E8E">
                  <w:pPr>
                    <w:widowControl w:val="0"/>
                    <w:rPr>
                      <w:b/>
                      <w:color w:val="996600"/>
                      <w:sz w:val="22"/>
                      <w:szCs w:val="22"/>
                      <w:u w:val="single"/>
                    </w:rPr>
                  </w:pPr>
                </w:p>
                <w:p w:rsidR="00FF343B" w:rsidRPr="000A273D" w:rsidRDefault="00FF343B" w:rsidP="00C00E8E">
                  <w:pPr>
                    <w:widowControl w:val="0"/>
                    <w:rPr>
                      <w:b/>
                      <w:color w:val="996600"/>
                      <w:sz w:val="22"/>
                      <w:szCs w:val="22"/>
                    </w:rPr>
                  </w:pPr>
                  <w:r w:rsidRPr="000A273D">
                    <w:rPr>
                      <w:b/>
                      <w:color w:val="996600"/>
                      <w:sz w:val="22"/>
                      <w:szCs w:val="22"/>
                      <w:u w:val="single"/>
                    </w:rPr>
                    <w:t>WHEELCHAIR USERS?</w:t>
                  </w:r>
                  <w:r w:rsidRPr="000A273D">
                    <w:rPr>
                      <w:b/>
                      <w:color w:val="996600"/>
                      <w:sz w:val="22"/>
                      <w:szCs w:val="22"/>
                    </w:rPr>
                    <w:t xml:space="preserve">   YES/NO   How many ……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 w:rsidRPr="000A273D">
                    <w:rPr>
                      <w:b/>
                      <w:color w:val="996600"/>
                      <w:sz w:val="22"/>
                      <w:szCs w:val="22"/>
                    </w:rPr>
                    <w:t xml:space="preserve">This is vital information for us to have, especially for guided tours. Please note that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there is a 10 minute walk from the coach park to the House entrance. Most</w:t>
                  </w:r>
                  <w:r w:rsidRPr="000A273D">
                    <w:rPr>
                      <w:b/>
                      <w:color w:val="996600"/>
                      <w:sz w:val="22"/>
                      <w:szCs w:val="22"/>
                    </w:rPr>
                    <w:t xml:space="preserve"> of the paths are not paved and uneven in places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,</w:t>
                  </w:r>
                  <w:r w:rsidRPr="000A273D">
                    <w:rPr>
                      <w:b/>
                      <w:color w:val="996600"/>
                      <w:sz w:val="22"/>
                      <w:szCs w:val="22"/>
                    </w:rPr>
                    <w:t xml:space="preserve"> so we ask that all wheelchair users bring a fit and able bodied companion to assist them. We have 2 wheelchairs available to hire.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Alternative drop off arrangements possible.</w:t>
                  </w:r>
                  <w:r w:rsidRPr="000A273D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</w:p>
                <w:p w:rsidR="00FF343B" w:rsidRDefault="00FF343B" w:rsidP="000F3CAB">
                  <w:pP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</w:p>
                <w:p w:rsidR="00FF343B" w:rsidRPr="009F6399" w:rsidRDefault="00FF343B" w:rsidP="00A136F5">
                  <w:pPr>
                    <w:widowControl w:val="0"/>
                    <w:jc w:val="center"/>
                    <w:rPr>
                      <w:b/>
                      <w:bCs/>
                      <w:color w:val="996600"/>
                      <w:sz w:val="27"/>
                      <w:szCs w:val="27"/>
                    </w:rPr>
                  </w:pP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Please indicate your visit r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e</w:t>
                  </w: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quirements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 xml:space="preserve"> below</w:t>
                  </w:r>
                </w:p>
                <w:p w:rsidR="00FF343B" w:rsidRPr="009F6399" w:rsidRDefault="00FF343B" w:rsidP="001E642B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</w:pPr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Prices are based on a minimum of 15 people. (For  </w:t>
                  </w:r>
                  <w:smartTag w:uri="urn:schemas-microsoft-com:office:smarttags" w:element="PersonName">
                    <w:r w:rsidRPr="009F6399">
                      <w:rPr>
                        <w:b/>
                        <w:bCs/>
                        <w:i/>
                        <w:iCs/>
                        <w:color w:val="996600"/>
                        <w:sz w:val="20"/>
                        <w:szCs w:val="20"/>
                      </w:rPr>
                      <w:t>groups</w:t>
                    </w:r>
                  </w:smartTag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 of less than 15 the cost per person will increase accordingly</w:t>
                  </w:r>
                  <w:r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>.)</w:t>
                  </w:r>
                </w:p>
                <w:p w:rsidR="00FF343B" w:rsidRDefault="00FF343B" w:rsidP="00E916A9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House </w:t>
                  </w:r>
                  <w:r>
                    <w:rPr>
                      <w:b/>
                      <w:bCs/>
                      <w:color w:val="996600"/>
                    </w:rPr>
                    <w:t>&amp;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Gardens </w:t>
                  </w:r>
                  <w:r>
                    <w:rPr>
                      <w:b/>
                      <w:bCs/>
                      <w:color w:val="996600"/>
                    </w:rPr>
                    <w:t xml:space="preserve">non-guided </w:t>
                  </w:r>
                  <w:r w:rsidRPr="009F6399">
                    <w:rPr>
                      <w:b/>
                      <w:bCs/>
                      <w:color w:val="996600"/>
                    </w:rPr>
                    <w:t>visit -</w:t>
                  </w:r>
                  <w:r w:rsidRPr="009F6399">
                    <w:rPr>
                      <w:bCs/>
                      <w:color w:val="996600"/>
                    </w:rPr>
                    <w:t>£8.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>0 per adult.</w:t>
                  </w:r>
                  <w:r>
                    <w:rPr>
                      <w:bCs/>
                      <w:color w:val="996600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£5.00 per child</w:t>
                  </w:r>
                  <w:r>
                    <w:rPr>
                      <w:bCs/>
                      <w:color w:val="996600"/>
                    </w:rPr>
                    <w:t xml:space="preserve">. </w:t>
                  </w:r>
                </w:p>
                <w:p w:rsidR="00FF343B" w:rsidRPr="009F6399" w:rsidRDefault="00FF343B" w:rsidP="00E916A9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Gardens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only</w:t>
                  </w:r>
                  <w:r>
                    <w:rPr>
                      <w:b/>
                      <w:bCs/>
                      <w:color w:val="996600"/>
                    </w:rPr>
                    <w:t xml:space="preserve"> 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£7.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>0 per adult. £4.50 per child.</w:t>
                  </w:r>
                </w:p>
                <w:p w:rsidR="00FF343B" w:rsidRPr="009F6399" w:rsidRDefault="00FF343B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House Tour </w:t>
                  </w:r>
                  <w:r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 xml:space="preserve">0 per adult. £5.50 per child. </w:t>
                  </w:r>
                  <w:r>
                    <w:rPr>
                      <w:bCs/>
                      <w:color w:val="996600"/>
                    </w:rPr>
                    <w:t>B</w:t>
                  </w:r>
                  <w:r w:rsidRPr="009F6399">
                    <w:rPr>
                      <w:bCs/>
                      <w:color w:val="996600"/>
                    </w:rPr>
                    <w:t>etween 9.30am -11</w:t>
                  </w:r>
                  <w:r>
                    <w:rPr>
                      <w:bCs/>
                      <w:color w:val="996600"/>
                    </w:rPr>
                    <w:t>.15</w:t>
                  </w:r>
                  <w:r w:rsidRPr="009F6399">
                    <w:rPr>
                      <w:bCs/>
                      <w:color w:val="996600"/>
                    </w:rPr>
                    <w:t>am or at 4pm…………..</w:t>
                  </w:r>
                </w:p>
                <w:p w:rsidR="00FF343B" w:rsidRDefault="00FF343B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</w:t>
                  </w:r>
                  <w:r>
                    <w:rPr>
                      <w:bCs/>
                      <w:color w:val="996600"/>
                    </w:rPr>
                    <w:t>If you would like your tour to have a particular focus please circle.  Portraiture, Art and its Politics,</w:t>
                  </w:r>
                </w:p>
                <w:p w:rsidR="00FF343B" w:rsidRPr="002F5BBE" w:rsidRDefault="00FF343B" w:rsidP="00D71283">
                  <w:pPr>
                    <w:widowControl w:val="0"/>
                    <w:rPr>
                      <w:b/>
                      <w:bCs/>
                      <w:color w:val="996600"/>
                      <w:sz w:val="10"/>
                      <w:szCs w:val="10"/>
                    </w:rPr>
                  </w:pPr>
                  <w:r>
                    <w:rPr>
                      <w:bCs/>
                      <w:color w:val="996600"/>
                    </w:rPr>
                    <w:t xml:space="preserve">       Furniture, Needlework &amp; Textiles, Medieval Life, Architecture, Porcelain and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bCs/>
                          <w:color w:val="996600"/>
                        </w:rPr>
                        <w:t>China</w:t>
                      </w:r>
                    </w:smartTag>
                  </w:smartTag>
                  <w:r>
                    <w:rPr>
                      <w:bCs/>
                      <w:color w:val="996600"/>
                    </w:rPr>
                    <w:t>, Behind the Scenes.</w:t>
                  </w:r>
                </w:p>
                <w:p w:rsidR="00FF343B" w:rsidRPr="009F6399" w:rsidRDefault="00FF343B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Garden Tour </w:t>
                  </w:r>
                  <w:r w:rsidRPr="009F6399">
                    <w:rPr>
                      <w:bCs/>
                      <w:color w:val="996600"/>
                    </w:rPr>
                    <w:t>- £10.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>0 per adult. £5.50 per child.</w:t>
                  </w:r>
                  <w:r>
                    <w:rPr>
                      <w:bCs/>
                      <w:color w:val="996600"/>
                    </w:rPr>
                    <w:t xml:space="preserve"> B</w:t>
                  </w:r>
                  <w:r w:rsidRPr="009F6399">
                    <w:rPr>
                      <w:bCs/>
                      <w:color w:val="996600"/>
                    </w:rPr>
                    <w:t>etween 10.30 - 4.30pm……………………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            </w:t>
                  </w:r>
                </w:p>
                <w:p w:rsidR="00FF343B" w:rsidRDefault="00FF343B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 w:rsidRPr="00D24037">
                    <w:rPr>
                      <w:b/>
                      <w:bCs/>
                      <w:color w:val="996600"/>
                    </w:rPr>
                    <w:t xml:space="preserve">Tea </w:t>
                  </w:r>
                  <w:r>
                    <w:rPr>
                      <w:b/>
                      <w:bCs/>
                      <w:color w:val="996600"/>
                    </w:rPr>
                    <w:t>&amp;</w:t>
                  </w:r>
                  <w:r w:rsidRPr="00D24037">
                    <w:rPr>
                      <w:b/>
                      <w:bCs/>
                      <w:color w:val="996600"/>
                    </w:rPr>
                    <w:t xml:space="preserve"> Tour</w:t>
                  </w:r>
                  <w:r>
                    <w:rPr>
                      <w:bCs/>
                      <w:color w:val="996600"/>
                    </w:rPr>
                    <w:t>-add a cream tea to your House or Garden tour for £15.00 total per adult. Please see over.</w:t>
                  </w:r>
                </w:p>
                <w:p w:rsidR="00FF343B" w:rsidRPr="000F3CAB" w:rsidRDefault="00FF343B" w:rsidP="002B6E17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Lunch &amp; Tour</w:t>
                  </w:r>
                  <w:r>
                    <w:rPr>
                      <w:bCs/>
                      <w:color w:val="996600"/>
                    </w:rPr>
                    <w:t>-add a set hot lunch to your House or Garden tour for £22.50 total per adult. See over.</w:t>
                  </w:r>
                  <w:r>
                    <w:rPr>
                      <w:b/>
                      <w:bCs/>
                      <w:color w:val="996600"/>
                    </w:rPr>
                    <w:t xml:space="preserve"> </w:t>
                  </w:r>
                </w:p>
                <w:p w:rsidR="00FF343B" w:rsidRPr="009F6399" w:rsidRDefault="00FF343B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Combined House and Garden Tour - </w:t>
                  </w:r>
                  <w:r w:rsidRPr="009F6399">
                    <w:rPr>
                      <w:bCs/>
                      <w:color w:val="996600"/>
                    </w:rPr>
                    <w:t>£1</w:t>
                  </w:r>
                  <w:r>
                    <w:rPr>
                      <w:bCs/>
                      <w:color w:val="996600"/>
                    </w:rPr>
                    <w:t>7.50</w:t>
                  </w:r>
                  <w:r w:rsidRPr="009F6399">
                    <w:rPr>
                      <w:bCs/>
                      <w:color w:val="996600"/>
                    </w:rPr>
                    <w:t xml:space="preserve"> per adult. £10 per child. Specify House Tour time between </w:t>
                  </w:r>
                </w:p>
                <w:p w:rsidR="00FF343B" w:rsidRPr="009F6399" w:rsidRDefault="00FF343B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9.30</w:t>
                  </w:r>
                  <w:r>
                    <w:rPr>
                      <w:bCs/>
                      <w:color w:val="996600"/>
                    </w:rPr>
                    <w:t xml:space="preserve">am </w:t>
                  </w:r>
                  <w:r w:rsidRPr="009F6399">
                    <w:rPr>
                      <w:bCs/>
                      <w:color w:val="996600"/>
                    </w:rPr>
                    <w:t>-11am, or at 4pm………</w:t>
                  </w:r>
                  <w:r>
                    <w:rPr>
                      <w:bCs/>
                      <w:color w:val="996600"/>
                    </w:rPr>
                    <w:t>. .</w:t>
                  </w:r>
                  <w:r w:rsidRPr="009F6399">
                    <w:rPr>
                      <w:bCs/>
                      <w:color w:val="996600"/>
                    </w:rPr>
                    <w:t>Specify Garden Tour time between 10.30am - 4.30pm…………..</w:t>
                  </w:r>
                </w:p>
                <w:p w:rsidR="00FF343B" w:rsidRPr="009F6399" w:rsidRDefault="00FF343B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Head Gardener’s Tour 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>0 per adult plus £</w:t>
                  </w:r>
                  <w:r>
                    <w:rPr>
                      <w:bCs/>
                      <w:color w:val="996600"/>
                    </w:rPr>
                    <w:t>70</w:t>
                  </w:r>
                  <w:r w:rsidRPr="009F6399">
                    <w:rPr>
                      <w:bCs/>
                      <w:color w:val="996600"/>
                    </w:rPr>
                    <w:t xml:space="preserve"> per group. Dates and times subject to</w:t>
                  </w:r>
                </w:p>
                <w:p w:rsidR="00FF343B" w:rsidRPr="009F6399" w:rsidRDefault="00FF343B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availability – please contact Head of Visitor Services for more information.(unsuitable for children)</w:t>
                  </w:r>
                </w:p>
                <w:p w:rsidR="00FF343B" w:rsidRPr="009F6399" w:rsidRDefault="00FF343B" w:rsidP="00313AEC">
                  <w:pPr>
                    <w:widowControl w:val="0"/>
                    <w:ind w:right="-135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In the Footsteps of The Tudors </w:t>
                  </w:r>
                  <w:r>
                    <w:rPr>
                      <w:b/>
                      <w:bCs/>
                      <w:color w:val="996600"/>
                    </w:rPr>
                    <w:t xml:space="preserve">Tour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>Visit Penshurst Place &amp; Hever Castle -£</w:t>
                  </w:r>
                  <w:r>
                    <w:rPr>
                      <w:bCs/>
                      <w:color w:val="996600"/>
                    </w:rPr>
                    <w:t>22.00</w:t>
                  </w:r>
                  <w:r w:rsidRPr="009F6399">
                    <w:rPr>
                      <w:bCs/>
                      <w:color w:val="996600"/>
                    </w:rPr>
                    <w:t xml:space="preserve"> adult, £11</w:t>
                  </w:r>
                  <w:r>
                    <w:rPr>
                      <w:bCs/>
                      <w:color w:val="996600"/>
                    </w:rPr>
                    <w:t>.50</w:t>
                  </w:r>
                  <w:r w:rsidRPr="009F6399">
                    <w:rPr>
                      <w:bCs/>
                      <w:color w:val="996600"/>
                    </w:rPr>
                    <w:t xml:space="preserve"> child.  </w:t>
                  </w:r>
                </w:p>
                <w:p w:rsidR="00FF343B" w:rsidRPr="009F6399" w:rsidRDefault="00FF343B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</w:t>
                  </w:r>
                  <w:r w:rsidRPr="000F3CAB">
                    <w:rPr>
                      <w:bCs/>
                      <w:color w:val="996600"/>
                      <w:u w:val="single"/>
                    </w:rPr>
                    <w:t>House</w:t>
                  </w:r>
                  <w:r w:rsidRPr="009F6399">
                    <w:rPr>
                      <w:bCs/>
                      <w:color w:val="996600"/>
                    </w:rPr>
                    <w:t xml:space="preserve"> Tour at </w:t>
                  </w:r>
                  <w:smartTag w:uri="urn:schemas-microsoft-com:office:smarttags" w:element="address">
                    <w:r w:rsidRPr="009F6399">
                      <w:rPr>
                        <w:bCs/>
                        <w:color w:val="996600"/>
                      </w:rPr>
                      <w:t>Penshurst Place</w:t>
                    </w:r>
                  </w:smartTag>
                  <w:r w:rsidRPr="009F6399">
                    <w:rPr>
                      <w:bCs/>
                      <w:color w:val="996600"/>
                    </w:rPr>
                    <w:t xml:space="preserve">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9.30am -11</w:t>
                  </w:r>
                  <w:r>
                    <w:rPr>
                      <w:bCs/>
                      <w:color w:val="996600"/>
                    </w:rPr>
                    <w:t>.15am…………</w:t>
                  </w:r>
                </w:p>
                <w:p w:rsidR="00FF343B" w:rsidRPr="009F6399" w:rsidRDefault="00FF343B" w:rsidP="002101EA">
                  <w:pPr>
                    <w:widowControl w:val="0"/>
                    <w:ind w:left="240"/>
                    <w:rPr>
                      <w:bCs/>
                      <w:color w:val="996600"/>
                      <w:sz w:val="44"/>
                      <w:szCs w:val="44"/>
                    </w:rPr>
                  </w:pPr>
                  <w:r w:rsidRPr="009F6399">
                    <w:rPr>
                      <w:b/>
                      <w:bCs/>
                      <w:color w:val="996600"/>
                      <w:u w:val="single"/>
                    </w:rPr>
                    <w:t xml:space="preserve">OR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</w:t>
                  </w:r>
                  <w:r w:rsidRPr="000F3CAB">
                    <w:rPr>
                      <w:bCs/>
                      <w:color w:val="996600"/>
                      <w:u w:val="single"/>
                    </w:rPr>
                    <w:t xml:space="preserve">Garden </w:t>
                  </w:r>
                  <w:r w:rsidRPr="009F6399">
                    <w:rPr>
                      <w:bCs/>
                      <w:color w:val="996600"/>
                    </w:rPr>
                    <w:t>Tour at Penshurst Place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Specify Tour time between </w:t>
                  </w:r>
                  <w:r>
                    <w:rPr>
                      <w:bCs/>
                      <w:color w:val="996600"/>
                    </w:rPr>
                    <w:t>9</w:t>
                  </w:r>
                  <w:r w:rsidRPr="009F6399">
                    <w:rPr>
                      <w:bCs/>
                      <w:color w:val="996600"/>
                    </w:rPr>
                    <w:t>.30am -11.30am……….</w:t>
                  </w:r>
                  <w:r>
                    <w:rPr>
                      <w:bCs/>
                      <w:color w:val="996600"/>
                    </w:rPr>
                    <w:t>.</w:t>
                  </w:r>
                </w:p>
                <w:p w:rsidR="00FF343B" w:rsidRPr="009F6399" w:rsidRDefault="00FF343B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   </w:t>
                  </w:r>
                  <w:r>
                    <w:rPr>
                      <w:bCs/>
                      <w:color w:val="996600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</w:rPr>
                    <w:t xml:space="preserve"> Specify arrival time at </w:t>
                  </w:r>
                  <w:smartTag w:uri="urn:schemas-microsoft-com:office:smarttags" w:element="address">
                    <w:smartTag w:uri="urn:schemas-microsoft-com:office:smarttags" w:element="address">
                      <w:r w:rsidRPr="009F6399">
                        <w:rPr>
                          <w:bCs/>
                          <w:color w:val="996600"/>
                        </w:rPr>
                        <w:t>Hever</w:t>
                      </w:r>
                    </w:smartTag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address">
                      <w:r w:rsidRPr="009F6399">
                        <w:rPr>
                          <w:bCs/>
                          <w:color w:val="996600"/>
                        </w:rPr>
                        <w:t>Castle</w:t>
                      </w:r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for afternoon freef</w:t>
                  </w:r>
                  <w:r>
                    <w:rPr>
                      <w:bCs/>
                      <w:color w:val="996600"/>
                    </w:rPr>
                    <w:t>low non-guided visit………………………</w:t>
                  </w:r>
                </w:p>
                <w:p w:rsidR="00FF343B" w:rsidRPr="009C1E52" w:rsidRDefault="00FF343B" w:rsidP="0091009F">
                  <w:pPr>
                    <w:ind w:left="403" w:hanging="403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‘</w:t>
                  </w:r>
                  <w:r w:rsidRPr="009F6399">
                    <w:rPr>
                      <w:b/>
                      <w:bCs/>
                      <w:color w:val="996600"/>
                    </w:rPr>
                    <w:t>Winter Behind the Scenes’ Tour</w:t>
                  </w:r>
                  <w:r>
                    <w:rPr>
                      <w:b/>
                      <w:bCs/>
                      <w:color w:val="996600"/>
                    </w:rPr>
                    <w:t xml:space="preserve">-£16.00 per adult </w:t>
                  </w:r>
                  <w:r>
                    <w:rPr>
                      <w:b/>
                      <w:bCs/>
                      <w:color w:val="996600"/>
                      <w:sz w:val="22"/>
                      <w:szCs w:val="22"/>
                    </w:rPr>
                    <w:t>including seasonal refreshments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C1E52">
                    <w:rPr>
                      <w:bCs/>
                      <w:color w:val="996600"/>
                      <w:sz w:val="22"/>
                      <w:szCs w:val="22"/>
                    </w:rPr>
                    <w:t>Please call for details.</w:t>
                  </w:r>
                </w:p>
                <w:p w:rsidR="00FF343B" w:rsidRPr="00AC44D6" w:rsidRDefault="00FF343B" w:rsidP="00AC44D6">
                  <w:pPr>
                    <w:spacing w:after="240"/>
                    <w:ind w:left="400" w:right="-317" w:hanging="400"/>
                    <w:rPr>
                      <w:b/>
                      <w:bCs/>
                      <w:color w:val="996600"/>
                      <w:sz w:val="14"/>
                      <w:szCs w:val="14"/>
                    </w:rPr>
                  </w:pP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Payment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 xml:space="preserve">By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Cash, cheque or credit card on arrival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>(</w:t>
                  </w:r>
                  <w:r w:rsidRPr="009C1E52">
                    <w:rPr>
                      <w:bCs/>
                      <w:color w:val="996600"/>
                      <w:sz w:val="18"/>
                      <w:szCs w:val="18"/>
                    </w:rPr>
                    <w:t xml:space="preserve">Cheques payable to </w:t>
                  </w:r>
                  <w:smartTag w:uri="urn:schemas-microsoft-com:office:smarttags" w:element="address">
                    <w:r w:rsidRPr="009C1E52">
                      <w:rPr>
                        <w:bCs/>
                        <w:color w:val="996600"/>
                        <w:sz w:val="18"/>
                        <w:szCs w:val="18"/>
                      </w:rPr>
                      <w:t>Penshurst Place</w:t>
                    </w:r>
                  </w:smartTag>
                  <w:r>
                    <w:rPr>
                      <w:b/>
                      <w:bCs/>
                      <w:color w:val="996600"/>
                      <w:sz w:val="14"/>
                      <w:szCs w:val="14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Invoice (</w:t>
                  </w:r>
                  <w:r w:rsidRPr="009C1E52">
                    <w:rPr>
                      <w:bCs/>
                      <w:color w:val="996600"/>
                      <w:sz w:val="20"/>
                      <w:szCs w:val="20"/>
                    </w:rPr>
                    <w:t>tour operators only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</w:p>
                <w:p w:rsidR="00FF343B" w:rsidRPr="00E94D0E" w:rsidRDefault="00FF343B" w:rsidP="008962F5">
                  <w:pPr>
                    <w:ind w:left="400" w:hanging="400"/>
                    <w:rPr>
                      <w:b/>
                      <w:bCs/>
                      <w:color w:val="996600"/>
                    </w:rPr>
                  </w:pPr>
                  <w:r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T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RANSPORT</w:t>
                  </w:r>
                  <w:r w:rsidRPr="00154ADE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–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arriving by: </w:t>
                  </w:r>
                  <w:r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r w:rsidRPr="00445A95">
                    <w:rPr>
                      <w:b/>
                      <w:color w:val="996600"/>
                      <w:sz w:val="22"/>
                      <w:szCs w:val="22"/>
                    </w:rPr>
                    <w:t>Double Decker Bus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 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>Single Decker Bus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  </w:t>
                  </w:r>
                  <w:r>
                    <w:rPr>
                      <w:b/>
                      <w:bCs/>
                      <w:color w:val="996600"/>
                    </w:rPr>
                    <w:t>Individual cars   (please circle)</w:t>
                  </w:r>
                </w:p>
                <w:p w:rsidR="00FF343B" w:rsidRDefault="00FF343B" w:rsidP="008909F6">
                  <w:pP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</w:pPr>
                </w:p>
                <w:p w:rsidR="00FF343B" w:rsidRDefault="00FF343B" w:rsidP="008909F6">
                  <w:pPr>
                    <w:rPr>
                      <w:color w:val="996600"/>
                      <w:sz w:val="10"/>
                      <w:szCs w:val="10"/>
                    </w:rPr>
                  </w:pPr>
                  <w:r w:rsidRPr="009F6399"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>HOW DID YOU HEAR ABOUT US?</w:t>
                  </w:r>
                  <w: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 xml:space="preserve"> Please circle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Advertising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Previous visit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 Exhibition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b/>
                      <w:bCs/>
                      <w:color w:val="996600"/>
                      <w:sz w:val="21"/>
                      <w:szCs w:val="21"/>
                    </w:rPr>
                    <w:t> 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Mail shot </w:t>
                  </w:r>
                  <w:r>
                    <w:rPr>
                      <w:color w:val="996600"/>
                      <w:sz w:val="21"/>
                      <w:szCs w:val="21"/>
                    </w:rPr>
                    <w:t>–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Newsletter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Word </w:t>
                  </w:r>
                  <w:r>
                    <w:rPr>
                      <w:color w:val="996600"/>
                      <w:sz w:val="21"/>
                      <w:szCs w:val="21"/>
                    </w:rPr>
                    <w:t>of mouth</w:t>
                  </w:r>
                </w:p>
                <w:p w:rsidR="00FF343B" w:rsidRDefault="00FF343B" w:rsidP="008909F6">
                  <w:pPr>
                    <w:rPr>
                      <w:color w:val="996600"/>
                      <w:sz w:val="10"/>
                      <w:szCs w:val="10"/>
                    </w:rPr>
                  </w:pPr>
                </w:p>
                <w:p w:rsidR="00FF343B" w:rsidRDefault="00FF343B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FF343B" w:rsidRDefault="00FF343B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FF343B" w:rsidRPr="00934328" w:rsidRDefault="00FF343B" w:rsidP="00E33E73">
                  <w:pPr>
                    <w:widowControl w:val="0"/>
                    <w:rPr>
                      <w:bCs/>
                      <w:color w:val="403152"/>
                      <w:sz w:val="10"/>
                      <w:szCs w:val="10"/>
                    </w:rPr>
                  </w:pPr>
                </w:p>
                <w:p w:rsidR="00FF343B" w:rsidRPr="000461A9" w:rsidRDefault="00FF343B" w:rsidP="00E33E73">
                  <w:pPr>
                    <w:widowControl w:val="0"/>
                    <w:rPr>
                      <w:bCs/>
                      <w:color w:val="403152"/>
                    </w:rPr>
                  </w:pPr>
                  <w:r w:rsidRPr="000461A9">
                    <w:rPr>
                      <w:b/>
                      <w:bCs/>
                      <w:color w:val="403152"/>
                      <w:sz w:val="20"/>
                      <w:szCs w:val="20"/>
                      <w:u w:val="single"/>
                    </w:rPr>
                    <w:t>HOW DID YOU HEAR ABOUT US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–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Advertising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Previous visit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Exhibition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Mail shot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Word of</w:t>
                  </w:r>
                  <w:r w:rsidRPr="000461A9">
                    <w:rPr>
                      <w:bCs/>
                      <w:color w:val="403152"/>
                    </w:rPr>
                    <w:t xml:space="preserve"> mouth </w:t>
                  </w:r>
                  <w:r w:rsidRPr="000461A9">
                    <w:rPr>
                      <w:b/>
                      <w:bCs/>
                      <w:color w:val="40315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</w:rPr>
                    <w:t xml:space="preserve"> </w:t>
                  </w:r>
                </w:p>
                <w:p w:rsidR="00FF343B" w:rsidRPr="000461A9" w:rsidRDefault="00FF343B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  <w:t xml:space="preserve">                                                             </w:t>
                  </w:r>
                </w:p>
                <w:p w:rsidR="00FF343B" w:rsidRPr="000461A9" w:rsidRDefault="00FF343B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 xml:space="preserve">                                                                                                                                                 </w:t>
                  </w:r>
                </w:p>
                <w:p w:rsidR="00FF343B" w:rsidRPr="000461A9" w:rsidRDefault="00FF343B" w:rsidP="00E33E73">
                  <w:pPr>
                    <w:rPr>
                      <w:color w:val="403152"/>
                    </w:rPr>
                  </w:pPr>
                </w:p>
              </w:txbxContent>
            </v:textbox>
          </v:shape>
        </w:pict>
      </w: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w:pict>
          <v:line id="_x0000_s1029" style="position:absolute;left:0;text-align:left;z-index:251661312" from="-25pt,10pt" to="525pt,10pt"/>
        </w:pict>
      </w: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FF343B" w:rsidRDefault="00FF343B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FF343B" w:rsidRPr="0050184C" w:rsidRDefault="00FF343B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FF343B" w:rsidRDefault="00FF343B" w:rsidP="00BD0D29">
      <w:pPr>
        <w:widowControl w:val="0"/>
        <w:ind w:left="-539"/>
        <w:jc w:val="center"/>
        <w:rPr>
          <w:b/>
          <w:color w:val="996600"/>
          <w:sz w:val="22"/>
          <w:szCs w:val="22"/>
        </w:rPr>
      </w:pPr>
    </w:p>
    <w:p w:rsidR="00FF343B" w:rsidRPr="007367FA" w:rsidRDefault="00FF343B" w:rsidP="00B57FDD">
      <w:pPr>
        <w:widowControl w:val="0"/>
        <w:jc w:val="both"/>
        <w:rPr>
          <w:b/>
          <w:smallCaps/>
          <w:color w:val="996600"/>
          <w:sz w:val="40"/>
          <w:szCs w:val="40"/>
        </w:rPr>
      </w:pPr>
      <w:r w:rsidRPr="009F6399">
        <w:rPr>
          <w:b/>
          <w:smallCaps/>
          <w:color w:val="996600"/>
          <w:sz w:val="40"/>
          <w:szCs w:val="40"/>
        </w:rPr>
        <w:t xml:space="preserve">Group Catering Booking Form </w:t>
      </w:r>
      <w:r w:rsidRPr="007367FA">
        <w:rPr>
          <w:b/>
          <w:smallCaps/>
          <w:color w:val="996600"/>
          <w:sz w:val="36"/>
          <w:szCs w:val="36"/>
        </w:rPr>
        <w:t xml:space="preserve">–  </w:t>
      </w:r>
      <w:r w:rsidRPr="007367FA">
        <w:rPr>
          <w:b/>
          <w:smallCaps/>
          <w:color w:val="996600"/>
          <w:sz w:val="40"/>
          <w:szCs w:val="40"/>
        </w:rPr>
        <w:t>autumn/winter 2017</w:t>
      </w:r>
    </w:p>
    <w:p w:rsidR="00FF343B" w:rsidRDefault="00FF343B" w:rsidP="00BD0D29">
      <w:pPr>
        <w:widowControl w:val="0"/>
        <w:ind w:left="-539"/>
        <w:jc w:val="center"/>
        <w:rPr>
          <w:b/>
          <w:color w:val="996600"/>
          <w:sz w:val="22"/>
          <w:szCs w:val="22"/>
        </w:rPr>
      </w:pPr>
    </w:p>
    <w:p w:rsidR="00FF343B" w:rsidRDefault="00FF343B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</w:t>
      </w:r>
      <w:r>
        <w:rPr>
          <w:b/>
          <w:color w:val="996600"/>
          <w:sz w:val="22"/>
          <w:szCs w:val="22"/>
        </w:rPr>
        <w:t xml:space="preserve"> IN THE GARDEN RESTAURANT DURING OUR OPEN SEASON.</w:t>
      </w:r>
      <w:r w:rsidRPr="009F6399">
        <w:rPr>
          <w:b/>
          <w:color w:val="996600"/>
          <w:sz w:val="22"/>
          <w:szCs w:val="22"/>
        </w:rPr>
        <w:t xml:space="preserve"> </w:t>
      </w:r>
      <w:r>
        <w:rPr>
          <w:b/>
          <w:color w:val="996600"/>
          <w:sz w:val="22"/>
          <w:szCs w:val="22"/>
        </w:rPr>
        <w:t xml:space="preserve"> </w:t>
      </w:r>
      <w:r w:rsidRPr="009F6399">
        <w:rPr>
          <w:b/>
          <w:color w:val="996600"/>
          <w:sz w:val="22"/>
          <w:szCs w:val="22"/>
        </w:rPr>
        <w:t>FOR GROUPS OF OVER 50 PLEASE CONTACT US TO DISCUSS YOUR REQUIREMENTS.</w:t>
      </w:r>
      <w:r>
        <w:rPr>
          <w:b/>
          <w:color w:val="996600"/>
          <w:sz w:val="22"/>
          <w:szCs w:val="22"/>
        </w:rPr>
        <w:t xml:space="preserve"> </w:t>
      </w:r>
    </w:p>
    <w:p w:rsidR="00FF343B" w:rsidRPr="00221252" w:rsidRDefault="00FF343B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FF343B" w:rsidRDefault="00FF343B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many?.............</w:t>
      </w:r>
    </w:p>
    <w:p w:rsidR="00FF343B" w:rsidRPr="00221252" w:rsidRDefault="00FF343B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FF343B" w:rsidRPr="009F6399" w:rsidRDefault="00FF343B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FF343B" w:rsidRPr="00A86B7C" w:rsidRDefault="00FF343B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pict>
          <v:shape id="Picture 18" o:spid="_x0000_s1030" type="#_x0000_t75" alt="Scones image supplied by Leiths 2" style="position:absolute;left:0;text-align:left;margin-left:-40pt;margin-top:7pt;width:587.4pt;height:676.9pt;z-index:-251657216;visibility:visible">
            <v:imagedata r:id="rId8" o:title="" gain="13107f" blacklevel="26214f"/>
          </v:shape>
        </w:pict>
      </w:r>
    </w:p>
    <w:p w:rsidR="00FF343B" w:rsidRPr="00A86B7C" w:rsidRDefault="00FF343B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>
        <w:rPr>
          <w:noProof/>
        </w:rPr>
        <w:pict>
          <v:shape id="_x0000_s1031" type="#_x0000_t202" style="position:absolute;left:0;text-align:left;margin-left:-10pt;margin-top:4.55pt;width:525pt;height:61.2pt;z-index:251656192" filled="f" fillcolor="#0d0046" strokecolor="#960" strokeweight="3pt">
            <v:fill opacity="11796f"/>
            <v:stroke linestyle="thinThin"/>
            <v:textbox>
              <w:txbxContent>
                <w:p w:rsidR="00FF343B" w:rsidRPr="009F6399" w:rsidRDefault="00FF343B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Morning Coffee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96600"/>
                      <w:sz w:val="28"/>
                      <w:szCs w:val="28"/>
                    </w:rPr>
                    <w:t xml:space="preserve">  </w:t>
                  </w:r>
                  <w:r w:rsidRPr="009F6399">
                    <w:rPr>
                      <w:b/>
                      <w:color w:val="996600"/>
                    </w:rPr>
                    <w:t>Time required…………</w:t>
                  </w:r>
                  <w:r>
                    <w:rPr>
                      <w:b/>
                      <w:color w:val="996600"/>
                    </w:rPr>
                    <w:t xml:space="preserve">   number.</w:t>
                  </w:r>
                  <w:r w:rsidRPr="009F6399">
                    <w:rPr>
                      <w:b/>
                      <w:color w:val="996600"/>
                    </w:rPr>
                    <w:t>…</w:t>
                  </w:r>
                  <w:r>
                    <w:rPr>
                      <w:b/>
                      <w:color w:val="996600"/>
                    </w:rPr>
                    <w:t>…</w:t>
                  </w:r>
                  <w:r w:rsidRPr="009F6399">
                    <w:rPr>
                      <w:b/>
                      <w:color w:val="996600"/>
                    </w:rPr>
                    <w:t xml:space="preserve"> (served between 10.30-11.30am)</w:t>
                  </w:r>
                </w:p>
                <w:p w:rsidR="00FF343B" w:rsidRPr="009F6399" w:rsidRDefault="00FF343B">
                  <w:pPr>
                    <w:rPr>
                      <w:b/>
                      <w:color w:val="996600"/>
                    </w:rPr>
                  </w:pPr>
                </w:p>
                <w:p w:rsidR="00FF343B" w:rsidRPr="00000B4F" w:rsidRDefault="00FF343B" w:rsidP="0096169F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Coffee</w:t>
                  </w:r>
                  <w:r>
                    <w:rPr>
                      <w:color w:val="996600"/>
                    </w:rPr>
                    <w:t>/</w:t>
                  </w:r>
                  <w:r w:rsidRPr="009F6399">
                    <w:rPr>
                      <w:color w:val="996600"/>
                    </w:rPr>
                    <w:t xml:space="preserve">Tea </w:t>
                  </w:r>
                  <w:r>
                    <w:rPr>
                      <w:color w:val="996600"/>
                    </w:rPr>
                    <w:t xml:space="preserve">with a freshly baked cookie….  </w:t>
                  </w:r>
                  <w:r w:rsidRPr="00000B4F">
                    <w:rPr>
                      <w:b/>
                      <w:color w:val="996600"/>
                    </w:rPr>
                    <w:t>£</w:t>
                  </w:r>
                  <w:r>
                    <w:rPr>
                      <w:b/>
                      <w:color w:val="996600"/>
                    </w:rPr>
                    <w:t>3.75</w:t>
                  </w:r>
                  <w:r w:rsidRPr="00000B4F">
                    <w:rPr>
                      <w:b/>
                      <w:color w:val="996600"/>
                    </w:rPr>
                    <w:t>p</w:t>
                  </w:r>
                  <w:r>
                    <w:rPr>
                      <w:b/>
                      <w:color w:val="996600"/>
                    </w:rPr>
                    <w:t xml:space="preserve">p; </w:t>
                  </w:r>
                  <w:r w:rsidRPr="006B644F">
                    <w:rPr>
                      <w:color w:val="996600"/>
                    </w:rPr>
                    <w:t>Danish Pastry</w:t>
                  </w:r>
                  <w:r>
                    <w:rPr>
                      <w:b/>
                      <w:color w:val="996600"/>
                    </w:rPr>
                    <w:t xml:space="preserve">…. £4.50pp; </w:t>
                  </w:r>
                  <w:r w:rsidRPr="006B644F">
                    <w:rPr>
                      <w:color w:val="996600"/>
                    </w:rPr>
                    <w:t>Bacon Roll</w:t>
                  </w:r>
                  <w:r>
                    <w:rPr>
                      <w:b/>
                      <w:color w:val="996600"/>
                    </w:rPr>
                    <w:t>…. £5.75pp</w:t>
                  </w:r>
                </w:p>
                <w:p w:rsidR="00FF343B" w:rsidRPr="00000B4F" w:rsidRDefault="00FF343B" w:rsidP="006B644F">
                  <w:pPr>
                    <w:spacing w:line="360" w:lineRule="auto"/>
                  </w:pPr>
                  <w:r w:rsidRPr="00000B4F">
                    <w:t xml:space="preserve">                      </w:t>
                  </w:r>
                </w:p>
              </w:txbxContent>
            </v:textbox>
          </v:shape>
        </w:pict>
      </w:r>
    </w:p>
    <w:p w:rsidR="00FF343B" w:rsidRPr="00A86B7C" w:rsidRDefault="00FF343B" w:rsidP="00BD0D29">
      <w:pPr>
        <w:widowControl w:val="0"/>
        <w:ind w:left="-539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w:pict>
          <v:shape id="_x0000_s1032" type="#_x0000_t202" style="position:absolute;left:0;text-align:left;margin-left:-10pt;margin-top:8.5pt;width:525pt;height:353.6pt;z-index:251657216" filled="f" fillcolor="#0d0046" strokecolor="#960" strokeweight="3pt">
            <v:fill opacity="9830f"/>
            <v:stroke linestyle="thinThin"/>
            <v:textbox style="mso-next-textbox:#_x0000_s1032">
              <w:txbxContent>
                <w:p w:rsidR="00FF343B" w:rsidRDefault="00FF343B" w:rsidP="006E2B04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Lunch</w:t>
                  </w:r>
                  <w:r>
                    <w:rPr>
                      <w:b/>
                      <w:color w:val="996600"/>
                    </w:rPr>
                    <w:t xml:space="preserve">      Ti</w:t>
                  </w:r>
                  <w:r w:rsidRPr="009F6399">
                    <w:rPr>
                      <w:b/>
                      <w:color w:val="996600"/>
                    </w:rPr>
                    <w:t>me required</w:t>
                  </w:r>
                  <w:r>
                    <w:rPr>
                      <w:b/>
                      <w:color w:val="996600"/>
                    </w:rPr>
                    <w:t xml:space="preserve"> …</w:t>
                  </w:r>
                  <w:r w:rsidRPr="009F6399">
                    <w:rPr>
                      <w:b/>
                      <w:color w:val="996600"/>
                    </w:rPr>
                    <w:t>………</w:t>
                  </w:r>
                  <w:r>
                    <w:rPr>
                      <w:b/>
                      <w:color w:val="996600"/>
                    </w:rPr>
                    <w:t xml:space="preserve">(between 12 and 2.30pm) Includes table service. </w:t>
                  </w:r>
                </w:p>
                <w:p w:rsidR="00FF343B" w:rsidRDefault="00FF343B" w:rsidP="006E2B04">
                  <w:pPr>
                    <w:rPr>
                      <w:b/>
                      <w:color w:val="996600"/>
                    </w:rPr>
                  </w:pPr>
                  <w:r>
                    <w:rPr>
                      <w:b/>
                      <w:color w:val="996600"/>
                    </w:rPr>
                    <w:t>Number required ……….       Two course lunch @ £14.95 or a three course lunch @ £17.50.</w:t>
                  </w:r>
                </w:p>
                <w:p w:rsidR="00FF343B" w:rsidRDefault="00FF343B" w:rsidP="006E2B04">
                  <w:pPr>
                    <w:rPr>
                      <w:b/>
                      <w:color w:val="996600"/>
                    </w:rPr>
                  </w:pPr>
                  <w:r w:rsidRPr="00E81401">
                    <w:rPr>
                      <w:b/>
                      <w:color w:val="996600"/>
                    </w:rPr>
                    <w:t xml:space="preserve">(Please choose </w:t>
                  </w:r>
                  <w:r>
                    <w:rPr>
                      <w:b/>
                      <w:color w:val="996600"/>
                      <w:u w:val="single"/>
                    </w:rPr>
                    <w:t xml:space="preserve">one option for your </w:t>
                  </w:r>
                  <w:r w:rsidRPr="005E24C9">
                    <w:rPr>
                      <w:b/>
                      <w:color w:val="996600"/>
                      <w:u w:val="single"/>
                    </w:rPr>
                    <w:t>whole group,</w:t>
                  </w:r>
                  <w:r>
                    <w:rPr>
                      <w:b/>
                      <w:color w:val="996600"/>
                    </w:rPr>
                    <w:t xml:space="preserve"> except for vegetarians. Includes tea or coffee.)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 xml:space="preserve">STARTERS </w:t>
                  </w:r>
                  <w:r>
                    <w:rPr>
                      <w:color w:val="996600"/>
                    </w:rPr>
                    <w:t xml:space="preserve"> (choose one)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Spiced parsnip &amp; Penshurst apple soup with artisan bread &amp; butter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Tender leek &amp; smoked Kentish Cheddar flaky pastry tart</w:t>
                  </w:r>
                </w:p>
                <w:p w:rsidR="00FF343B" w:rsidRPr="006E2B04" w:rsidRDefault="00FF343B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Local pork terrine with Penshurst apple chutney &amp; crispy crostini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>MAIN COURSES</w:t>
                  </w:r>
                  <w:r>
                    <w:rPr>
                      <w:color w:val="996600"/>
                    </w:rPr>
                    <w:t xml:space="preserve"> (choose one)</w:t>
                  </w:r>
                </w:p>
                <w:p w:rsidR="00FF343B" w:rsidRDefault="00FF343B" w:rsidP="004207A9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Creamy Kent chicken pie with smoked bacon, mushrooms &amp; baby onions served with grain mustard             mash &amp; savoy cabbage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Breaded fillet of seasonal fish with capers, red onion &amp; tomato salsa served with warm new potato salad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Bubble &amp; squeak with braised leeks, roasted shallots &amp; hollandaise sauce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Venison cottage pie with seasonal vegetables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 xml:space="preserve">DESSERTS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(choose one)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Blackberry &amp; Penshurst apple crumble with vanilla custard</w:t>
                  </w:r>
                </w:p>
                <w:p w:rsidR="00FF343B" w:rsidRDefault="00FF343B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Poached homegrown pear &amp; almond tart with local vanilla ice cream</w:t>
                  </w:r>
                </w:p>
                <w:p w:rsidR="00FF343B" w:rsidRPr="009F6399" w:rsidRDefault="00FF343B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Sticky toffee pudding</w:t>
                  </w:r>
                  <w:r w:rsidRPr="009F6399">
                    <w:rPr>
                      <w:color w:val="996600"/>
                    </w:rPr>
                    <w:t xml:space="preserve">                                                                          </w:t>
                  </w:r>
                </w:p>
                <w:p w:rsidR="00FF343B" w:rsidRDefault="00FF343B" w:rsidP="008501DA">
                  <w:pPr>
                    <w:ind w:left="1440"/>
                    <w:rPr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                                         </w:t>
                  </w:r>
                  <w:r>
                    <w:rPr>
                      <w:b/>
                      <w:color w:val="996600"/>
                    </w:rPr>
                    <w:t xml:space="preserve">                                   </w:t>
                  </w:r>
                  <w:r w:rsidRPr="009F6399">
                    <w:rPr>
                      <w:b/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Glass of wine: £4.50.  Fruit Juice: £1.50</w:t>
                  </w:r>
                </w:p>
                <w:p w:rsidR="00FF343B" w:rsidRDefault="00FF343B" w:rsidP="004800D9">
                  <w:pPr>
                    <w:rPr>
                      <w:color w:val="996600"/>
                    </w:rPr>
                  </w:pPr>
                </w:p>
                <w:p w:rsidR="00FF343B" w:rsidRPr="009F6399" w:rsidRDefault="00FF343B" w:rsidP="004800D9">
                  <w:pPr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Lighter options</w:t>
                  </w:r>
                  <w:r>
                    <w:rPr>
                      <w:color w:val="996600"/>
                    </w:rPr>
                    <w:t>, such as soup and sandwich platters,</w:t>
                  </w:r>
                  <w:r w:rsidRPr="009F6399">
                    <w:rPr>
                      <w:color w:val="996600"/>
                    </w:rPr>
                    <w:t xml:space="preserve"> are</w:t>
                  </w:r>
                  <w:r>
                    <w:rPr>
                      <w:color w:val="996600"/>
                    </w:rPr>
                    <w:t xml:space="preserve"> also</w:t>
                  </w:r>
                  <w:r w:rsidRPr="009F6399">
                    <w:rPr>
                      <w:color w:val="996600"/>
                    </w:rPr>
                    <w:t xml:space="preserve"> available</w:t>
                  </w:r>
                  <w:r>
                    <w:rPr>
                      <w:color w:val="996600"/>
                    </w:rPr>
                    <w:t>.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</w:rPr>
                    <w:t>Please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b/>
                      <w:color w:val="996600"/>
                    </w:rPr>
                    <w:t xml:space="preserve">don’t hesitate to contact </w:t>
                  </w:r>
                  <w:r w:rsidRPr="009F6399">
                    <w:rPr>
                      <w:b/>
                      <w:color w:val="996600"/>
                    </w:rPr>
                    <w:t xml:space="preserve">our Garden </w:t>
                  </w:r>
                  <w:r>
                    <w:rPr>
                      <w:b/>
                      <w:color w:val="996600"/>
                    </w:rPr>
                    <w:t>Restaurant</w:t>
                  </w:r>
                  <w:r w:rsidRPr="009F6399">
                    <w:rPr>
                      <w:b/>
                      <w:color w:val="996600"/>
                    </w:rPr>
                    <w:t xml:space="preserve"> Manager directly on 01892 87</w:t>
                  </w:r>
                  <w:r>
                    <w:rPr>
                      <w:b/>
                      <w:color w:val="996600"/>
                    </w:rPr>
                    <w:t>1052</w:t>
                  </w:r>
                  <w:r w:rsidRPr="009F6399">
                    <w:rPr>
                      <w:color w:val="996600"/>
                    </w:rPr>
                    <w:t xml:space="preserve"> who will be pleased to </w:t>
                  </w:r>
                  <w:r>
                    <w:rPr>
                      <w:color w:val="996600"/>
                    </w:rPr>
                    <w:t>assist you</w:t>
                  </w:r>
                  <w:r w:rsidRPr="009F6399">
                    <w:rPr>
                      <w:color w:val="996600"/>
                    </w:rPr>
                    <w:t>.</w:t>
                  </w:r>
                </w:p>
              </w:txbxContent>
            </v:textbox>
          </v:shape>
        </w:pict>
      </w: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w:pict>
          <v:shape id="_x0000_s1033" type="#_x0000_t202" style="position:absolute;left:0;text-align:left;margin-left:-10pt;margin-top:19.35pt;width:525pt;height:156.4pt;z-index:251658240" filled="f" fillcolor="#0d0046" strokecolor="#960" strokeweight="3pt">
            <v:fill opacity="9830f"/>
            <v:stroke linestyle="thinThin"/>
            <v:textbox style="mso-next-textbox:#_x0000_s1033">
              <w:txbxContent>
                <w:p w:rsidR="00FF343B" w:rsidRDefault="00FF343B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Afternoon Tea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ab/>
                  </w:r>
                  <w:r w:rsidRPr="009F6399">
                    <w:rPr>
                      <w:b/>
                      <w:color w:val="996600"/>
                    </w:rPr>
                    <w:t>Time required………..(</w:t>
                  </w:r>
                  <w:r>
                    <w:rPr>
                      <w:b/>
                      <w:color w:val="996600"/>
                    </w:rPr>
                    <w:t>after 3.00pm) Includes table service.   Number……..</w:t>
                  </w:r>
                </w:p>
                <w:p w:rsidR="00FF343B" w:rsidRDefault="00FF343B">
                  <w:pPr>
                    <w:rPr>
                      <w:b/>
                      <w:color w:val="996600"/>
                    </w:rPr>
                  </w:pPr>
                </w:p>
                <w:p w:rsidR="00FF343B" w:rsidRDefault="00FF343B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>THE SECOND VISCOUNT</w:t>
                  </w:r>
                  <w:r>
                    <w:rPr>
                      <w:color w:val="996600"/>
                    </w:rPr>
                    <w:t xml:space="preserve"> – a traditional cream tea - £6.00</w:t>
                  </w:r>
                </w:p>
                <w:p w:rsidR="00FF343B" w:rsidRDefault="00FF343B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Two fruit scones with strawberry preserve &amp; clotted cream served with a pot of tea or coffee</w:t>
                  </w:r>
                </w:p>
                <w:p w:rsidR="00FF343B" w:rsidRDefault="00FF343B">
                  <w:pPr>
                    <w:rPr>
                      <w:color w:val="996600"/>
                    </w:rPr>
                  </w:pPr>
                </w:p>
                <w:p w:rsidR="00FF343B" w:rsidRDefault="00FF343B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>THE SIR WILLIAM SIDNEY</w:t>
                  </w:r>
                  <w:r>
                    <w:rPr>
                      <w:color w:val="996600"/>
                    </w:rPr>
                    <w:t xml:space="preserve"> -  a delicious traditional high tea - £12.00</w:t>
                  </w:r>
                </w:p>
                <w:p w:rsidR="00FF343B" w:rsidRDefault="00FF343B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Finger sandwiches – cucumber &amp; mint/ham &amp; tomato/egg mayonnaise/smoked salmon</w:t>
                  </w:r>
                </w:p>
                <w:p w:rsidR="00FF343B" w:rsidRDefault="00FF343B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Selection of homemade cakes</w:t>
                  </w:r>
                </w:p>
                <w:p w:rsidR="00FF343B" w:rsidRDefault="00FF343B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Fruit scones with strawberry preserve &amp; clotted cream served with a pot of tea or coffee</w:t>
                  </w:r>
                </w:p>
                <w:p w:rsidR="00FF343B" w:rsidRDefault="00FF343B">
                  <w:pPr>
                    <w:rPr>
                      <w:color w:val="996600"/>
                    </w:rPr>
                  </w:pPr>
                </w:p>
                <w:p w:rsidR="00FF343B" w:rsidRPr="008501DA" w:rsidRDefault="00FF343B">
                  <w:pPr>
                    <w:rPr>
                      <w:color w:val="996600"/>
                    </w:rPr>
                  </w:pPr>
                </w:p>
                <w:p w:rsidR="00FF343B" w:rsidRPr="009F6399" w:rsidRDefault="00FF343B">
                  <w:pPr>
                    <w:rPr>
                      <w:b/>
                      <w:color w:val="996600"/>
                    </w:rPr>
                  </w:pPr>
                </w:p>
              </w:txbxContent>
            </v:textbox>
            <w10:wrap type="square"/>
          </v:shape>
        </w:pict>
      </w:r>
    </w:p>
    <w:p w:rsidR="00FF343B" w:rsidRPr="00A86B7C" w:rsidRDefault="00FF343B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w:pict>
          <v:shape id="_x0000_s1034" type="#_x0000_t202" style="position:absolute;left:0;text-align:left;margin-left:-30pt;margin-top:166.05pt;width:573.75pt;height:77.45pt;z-index:251654144" stroked="f">
            <v:textbox style="mso-next-textbox:#_x0000_s1034">
              <w:txbxContent>
                <w:p w:rsidR="00FF343B" w:rsidRDefault="00FF343B" w:rsidP="00442719">
                  <w:pPr>
                    <w:jc w:val="center"/>
                    <w:rPr>
                      <w:color w:val="996600"/>
                      <w:sz w:val="16"/>
                      <w:szCs w:val="16"/>
                    </w:rPr>
                  </w:pPr>
                </w:p>
                <w:p w:rsidR="00FF343B" w:rsidRPr="009F6399" w:rsidRDefault="00FF343B" w:rsidP="00442719">
                  <w:pPr>
                    <w:jc w:val="center"/>
                    <w:rPr>
                      <w:color w:val="996600"/>
                      <w:sz w:val="16"/>
                      <w:szCs w:val="16"/>
                    </w:rPr>
                  </w:pPr>
                  <w:r w:rsidRPr="009F6399">
                    <w:rPr>
                      <w:color w:val="996600"/>
                      <w:sz w:val="16"/>
                      <w:szCs w:val="16"/>
                    </w:rPr>
                    <w:t xml:space="preserve">All menus are subject to availability. Full menus are available daily from the Garden </w:t>
                  </w:r>
                  <w:r>
                    <w:rPr>
                      <w:color w:val="996600"/>
                      <w:sz w:val="16"/>
                      <w:szCs w:val="16"/>
                    </w:rPr>
                    <w:t xml:space="preserve"> Restaurant</w:t>
                  </w:r>
                  <w:r w:rsidRPr="009F6399">
                    <w:rPr>
                      <w:color w:val="996600"/>
                      <w:sz w:val="16"/>
                      <w:szCs w:val="16"/>
                    </w:rPr>
                    <w:t>. Some of the foods on our menus may contain nuts and other allergens.</w:t>
                  </w:r>
                </w:p>
                <w:p w:rsidR="00FF343B" w:rsidRPr="009F6399" w:rsidRDefault="00FF343B" w:rsidP="009F6399">
                  <w:pPr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Please return this form to: </w:t>
                  </w:r>
                  <w:r w:rsidRPr="009F6399">
                    <w:rPr>
                      <w:b/>
                      <w:smallCaps/>
                      <w:color w:val="996600"/>
                    </w:rPr>
                    <w:t>Head of Visitor Services</w:t>
                  </w:r>
                </w:p>
                <w:p w:rsidR="00FF343B" w:rsidRPr="004800D9" w:rsidRDefault="00FF343B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996600"/>
                      <w:sz w:val="22"/>
                      <w:szCs w:val="22"/>
                    </w:rPr>
                  </w:pP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Penshurst Place &amp; Gardens, Penshurst, Tonbridge, Kent Tn11 8dg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Tel: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01892 870307 | </w:t>
                  </w: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Fax: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01892 870866 </w:t>
                  </w: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Email: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9" w:history="1">
                    <w:r w:rsidRPr="004800D9">
                      <w:rPr>
                        <w:rStyle w:val="Hyperlink"/>
                        <w:sz w:val="22"/>
                        <w:szCs w:val="22"/>
                      </w:rPr>
                      <w:t>wendyw@penshurstplace.com</w:t>
                    </w:r>
                  </w:hyperlink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Website: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Pr="004800D9">
                      <w:rPr>
                        <w:rStyle w:val="Hyperlink"/>
                        <w:color w:val="996600"/>
                        <w:sz w:val="22"/>
                        <w:szCs w:val="22"/>
                      </w:rPr>
                      <w:t>www.penshurstplace.com</w:t>
                    </w:r>
                  </w:hyperlink>
                </w:p>
                <w:p w:rsidR="00FF343B" w:rsidRPr="004800D9" w:rsidRDefault="00FF343B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996600"/>
                      <w:sz w:val="20"/>
                      <w:szCs w:val="20"/>
                    </w:rPr>
                  </w:pPr>
                </w:p>
                <w:p w:rsidR="00FF343B" w:rsidRPr="005C7910" w:rsidRDefault="00FF343B" w:rsidP="00BC0EC9">
                  <w:pPr>
                    <w:pStyle w:val="Footer"/>
                    <w:rPr>
                      <w:b/>
                    </w:rPr>
                  </w:pPr>
                  <w:r w:rsidRPr="00FB7251">
                    <w:t xml:space="preserve">                                                                              </w:t>
                  </w:r>
                </w:p>
                <w:p w:rsidR="00FF343B" w:rsidRPr="00B80745" w:rsidRDefault="00FF343B" w:rsidP="00BD74F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FF343B" w:rsidRPr="00A86B7C" w:rsidRDefault="00FF343B">
      <w:pPr>
        <w:rPr>
          <w:color w:val="403152"/>
        </w:rPr>
      </w:pPr>
    </w:p>
    <w:sectPr w:rsidR="00FF343B" w:rsidRPr="00A86B7C" w:rsidSect="00163CE5">
      <w:headerReference w:type="even" r:id="rId11"/>
      <w:headerReference w:type="default" r:id="rId12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43B" w:rsidRDefault="00FF343B">
      <w:r>
        <w:separator/>
      </w:r>
    </w:p>
  </w:endnote>
  <w:endnote w:type="continuationSeparator" w:id="0">
    <w:p w:rsidR="00FF343B" w:rsidRDefault="00FF34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43B" w:rsidRDefault="00FF343B">
      <w:r>
        <w:separator/>
      </w:r>
    </w:p>
  </w:footnote>
  <w:footnote w:type="continuationSeparator" w:id="0">
    <w:p w:rsidR="00FF343B" w:rsidRDefault="00FF34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43B" w:rsidRDefault="00FF343B" w:rsidP="004E0E86">
    <w:pPr>
      <w:pStyle w:val="Header"/>
      <w:ind w:left="80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5pt;margin-top:0;width:330pt;height:34pt;z-index:251660288" stroked="f">
          <v:textbox style="mso-next-textbox:#_x0000_s2049">
            <w:txbxContent>
              <w:p w:rsidR="00FF343B" w:rsidRPr="004E0E86" w:rsidRDefault="00FF343B" w:rsidP="006E2B04">
                <w:pPr>
                  <w:widowControl w:val="0"/>
                  <w:rPr>
                    <w:color w:val="0D0046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43B" w:rsidRDefault="00FF343B" w:rsidP="009F6399">
    <w:pPr>
      <w:jc w:val="center"/>
    </w:pPr>
    <w:r w:rsidRPr="00434447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26" type="#_x0000_t75" alt="Penshurst Place &amp; Gardens logo- white.png" style="width:113.25pt;height:58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2359"/>
    <w:rsid w:val="00000691"/>
    <w:rsid w:val="00000B4F"/>
    <w:rsid w:val="00001403"/>
    <w:rsid w:val="00002124"/>
    <w:rsid w:val="0000254D"/>
    <w:rsid w:val="00002700"/>
    <w:rsid w:val="00002733"/>
    <w:rsid w:val="0000274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5FFB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8F8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97E54"/>
    <w:rsid w:val="000A0BDF"/>
    <w:rsid w:val="000A1AC3"/>
    <w:rsid w:val="000A1D55"/>
    <w:rsid w:val="000A21F3"/>
    <w:rsid w:val="000A273D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CAB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1000E"/>
    <w:rsid w:val="00110B84"/>
    <w:rsid w:val="00110D9A"/>
    <w:rsid w:val="00111C79"/>
    <w:rsid w:val="0011250E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77A73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69D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1D7B"/>
    <w:rsid w:val="00273F85"/>
    <w:rsid w:val="00274824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098C"/>
    <w:rsid w:val="002C1DB9"/>
    <w:rsid w:val="002C2292"/>
    <w:rsid w:val="002C30BD"/>
    <w:rsid w:val="002C42B7"/>
    <w:rsid w:val="002C432A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650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B79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0F4"/>
    <w:rsid w:val="00306F61"/>
    <w:rsid w:val="00307A14"/>
    <w:rsid w:val="00307D7C"/>
    <w:rsid w:val="003100FE"/>
    <w:rsid w:val="003103CE"/>
    <w:rsid w:val="003103E9"/>
    <w:rsid w:val="0031176F"/>
    <w:rsid w:val="003124BF"/>
    <w:rsid w:val="003129EB"/>
    <w:rsid w:val="00312A1D"/>
    <w:rsid w:val="00312AAF"/>
    <w:rsid w:val="003131E5"/>
    <w:rsid w:val="00313ABD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8A4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90C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544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590"/>
    <w:rsid w:val="003A4CBA"/>
    <w:rsid w:val="003A5BC4"/>
    <w:rsid w:val="003A5E4E"/>
    <w:rsid w:val="003A6006"/>
    <w:rsid w:val="003A6298"/>
    <w:rsid w:val="003A6E4F"/>
    <w:rsid w:val="003A791C"/>
    <w:rsid w:val="003B036A"/>
    <w:rsid w:val="003B0642"/>
    <w:rsid w:val="003B09DF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1009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D6D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7A9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447"/>
    <w:rsid w:val="00434CC8"/>
    <w:rsid w:val="00434D16"/>
    <w:rsid w:val="004353B1"/>
    <w:rsid w:val="004353CE"/>
    <w:rsid w:val="00436283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A95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3598"/>
    <w:rsid w:val="0047426A"/>
    <w:rsid w:val="0047490C"/>
    <w:rsid w:val="00475574"/>
    <w:rsid w:val="00475CC9"/>
    <w:rsid w:val="00475F93"/>
    <w:rsid w:val="004776D9"/>
    <w:rsid w:val="00477CC1"/>
    <w:rsid w:val="004800D9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D3C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3F5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3B13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5B8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2EAC"/>
    <w:rsid w:val="005C349C"/>
    <w:rsid w:val="005C3733"/>
    <w:rsid w:val="005C4393"/>
    <w:rsid w:val="005C494D"/>
    <w:rsid w:val="005C4A7B"/>
    <w:rsid w:val="005C524B"/>
    <w:rsid w:val="005C5C2F"/>
    <w:rsid w:val="005C65D5"/>
    <w:rsid w:val="005C723D"/>
    <w:rsid w:val="005C758A"/>
    <w:rsid w:val="005C7910"/>
    <w:rsid w:val="005D1EEA"/>
    <w:rsid w:val="005D32A4"/>
    <w:rsid w:val="005D3802"/>
    <w:rsid w:val="005D41FD"/>
    <w:rsid w:val="005D4720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4C9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124"/>
    <w:rsid w:val="005F6487"/>
    <w:rsid w:val="005F692D"/>
    <w:rsid w:val="005F6D72"/>
    <w:rsid w:val="005F704E"/>
    <w:rsid w:val="005F73E9"/>
    <w:rsid w:val="005F7E99"/>
    <w:rsid w:val="0060043F"/>
    <w:rsid w:val="00600445"/>
    <w:rsid w:val="006005AE"/>
    <w:rsid w:val="00600C25"/>
    <w:rsid w:val="00601620"/>
    <w:rsid w:val="00602235"/>
    <w:rsid w:val="00602611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5C84"/>
    <w:rsid w:val="006B6231"/>
    <w:rsid w:val="006B644F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6015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6DBA"/>
    <w:rsid w:val="006D7B5D"/>
    <w:rsid w:val="006E015D"/>
    <w:rsid w:val="006E0485"/>
    <w:rsid w:val="006E08B1"/>
    <w:rsid w:val="006E1DB1"/>
    <w:rsid w:val="006E1F50"/>
    <w:rsid w:val="006E2B04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3D5C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7FA"/>
    <w:rsid w:val="0073686E"/>
    <w:rsid w:val="0074082D"/>
    <w:rsid w:val="007414B7"/>
    <w:rsid w:val="00741B30"/>
    <w:rsid w:val="00742484"/>
    <w:rsid w:val="00742735"/>
    <w:rsid w:val="0074371A"/>
    <w:rsid w:val="00744F3B"/>
    <w:rsid w:val="00744FC6"/>
    <w:rsid w:val="0074520A"/>
    <w:rsid w:val="00745303"/>
    <w:rsid w:val="0074584E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64B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17FC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A7DC4"/>
    <w:rsid w:val="007B0A42"/>
    <w:rsid w:val="007B1624"/>
    <w:rsid w:val="007B219C"/>
    <w:rsid w:val="007B257C"/>
    <w:rsid w:val="007B2F11"/>
    <w:rsid w:val="007B3033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22A0"/>
    <w:rsid w:val="00843A2E"/>
    <w:rsid w:val="00843CD7"/>
    <w:rsid w:val="00845C07"/>
    <w:rsid w:val="00845F2D"/>
    <w:rsid w:val="00846314"/>
    <w:rsid w:val="00846D54"/>
    <w:rsid w:val="00847320"/>
    <w:rsid w:val="00847EDE"/>
    <w:rsid w:val="008501DA"/>
    <w:rsid w:val="008507A3"/>
    <w:rsid w:val="00850B1F"/>
    <w:rsid w:val="00850F48"/>
    <w:rsid w:val="008512BE"/>
    <w:rsid w:val="0085269F"/>
    <w:rsid w:val="00852A6E"/>
    <w:rsid w:val="00852E2F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52F"/>
    <w:rsid w:val="0088268C"/>
    <w:rsid w:val="00882B94"/>
    <w:rsid w:val="00883D68"/>
    <w:rsid w:val="008843B7"/>
    <w:rsid w:val="00885CF7"/>
    <w:rsid w:val="00885FAF"/>
    <w:rsid w:val="0088752A"/>
    <w:rsid w:val="00890851"/>
    <w:rsid w:val="008909F6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59F7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A66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682"/>
    <w:rsid w:val="009A0BCF"/>
    <w:rsid w:val="009A1009"/>
    <w:rsid w:val="009A15EA"/>
    <w:rsid w:val="009A236D"/>
    <w:rsid w:val="009A4552"/>
    <w:rsid w:val="009A5590"/>
    <w:rsid w:val="009A589A"/>
    <w:rsid w:val="009A5B78"/>
    <w:rsid w:val="009A6431"/>
    <w:rsid w:val="009A6FEE"/>
    <w:rsid w:val="009A7A40"/>
    <w:rsid w:val="009A7CA8"/>
    <w:rsid w:val="009A7E72"/>
    <w:rsid w:val="009B050A"/>
    <w:rsid w:val="009B0825"/>
    <w:rsid w:val="009B0FF4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C072C"/>
    <w:rsid w:val="009C113F"/>
    <w:rsid w:val="009C1E52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190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4ED7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996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E06B4"/>
    <w:rsid w:val="00AE1D8C"/>
    <w:rsid w:val="00AE24EA"/>
    <w:rsid w:val="00AE26AB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2DEA"/>
    <w:rsid w:val="00AF37BD"/>
    <w:rsid w:val="00AF41A5"/>
    <w:rsid w:val="00AF46FB"/>
    <w:rsid w:val="00AF4FF7"/>
    <w:rsid w:val="00AF5C6E"/>
    <w:rsid w:val="00AF65E3"/>
    <w:rsid w:val="00AF68A2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57FDD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765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3E32"/>
    <w:rsid w:val="00BE451F"/>
    <w:rsid w:val="00BE52BD"/>
    <w:rsid w:val="00BE5503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01B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00C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6F33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5F56"/>
    <w:rsid w:val="00C77FE5"/>
    <w:rsid w:val="00C80B9D"/>
    <w:rsid w:val="00C811F5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2F92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3E67"/>
    <w:rsid w:val="00D44BB5"/>
    <w:rsid w:val="00D44DF8"/>
    <w:rsid w:val="00D451B1"/>
    <w:rsid w:val="00D45454"/>
    <w:rsid w:val="00D46428"/>
    <w:rsid w:val="00D468DB"/>
    <w:rsid w:val="00D47578"/>
    <w:rsid w:val="00D500F4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4C7A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97735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02E0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56E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D26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1CF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16A9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D7CBE"/>
    <w:rsid w:val="00EE1E8A"/>
    <w:rsid w:val="00EE3066"/>
    <w:rsid w:val="00EE3532"/>
    <w:rsid w:val="00EE4565"/>
    <w:rsid w:val="00EE5015"/>
    <w:rsid w:val="00EE50A9"/>
    <w:rsid w:val="00EE5FBE"/>
    <w:rsid w:val="00EE64E9"/>
    <w:rsid w:val="00EE6C41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5EC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86B"/>
    <w:rsid w:val="00F17F70"/>
    <w:rsid w:val="00F22361"/>
    <w:rsid w:val="00F2362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27DA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15C6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C85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021"/>
    <w:rsid w:val="00FF02A8"/>
    <w:rsid w:val="00FF0FA9"/>
    <w:rsid w:val="00FF1BA4"/>
    <w:rsid w:val="00FF2043"/>
    <w:rsid w:val="00FF2103"/>
    <w:rsid w:val="00FF23F6"/>
    <w:rsid w:val="00FF2FBF"/>
    <w:rsid w:val="00FF343B"/>
    <w:rsid w:val="00FF34A5"/>
    <w:rsid w:val="00FF3FC9"/>
    <w:rsid w:val="00FF726D"/>
    <w:rsid w:val="00FF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52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</Pages>
  <Words>103</Words>
  <Characters>593</Characters>
  <Application>Microsoft Office Outlook</Application>
  <DocSecurity>0</DocSecurity>
  <Lines>0</Lines>
  <Paragraphs>0</Paragraphs>
  <ScaleCrop>false</ScaleCrop>
  <Company>Penhurst Place and Gardens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wendyw</cp:lastModifiedBy>
  <cp:revision>3</cp:revision>
  <cp:lastPrinted>2016-10-17T15:38:00Z</cp:lastPrinted>
  <dcterms:created xsi:type="dcterms:W3CDTF">2016-10-17T15:41:00Z</dcterms:created>
  <dcterms:modified xsi:type="dcterms:W3CDTF">2016-11-10T12:44:00Z</dcterms:modified>
</cp:coreProperties>
</file>