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DD" w:rsidRDefault="000030DD" w:rsidP="00DA7F6C">
      <w:pPr>
        <w:jc w:val="center"/>
        <w:rPr>
          <w:color w:val="996600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0pt;margin-top:-58.5pt;width:120pt;height:61.55pt;z-index:251660288">
            <v:imagedata r:id="rId7" o:title="" cropbottom="20198f"/>
          </v:shape>
        </w:pict>
      </w:r>
      <w:r w:rsidRPr="00985747">
        <w:rPr>
          <w:b/>
          <w:smallCaps/>
          <w:color w:val="996600"/>
          <w:sz w:val="44"/>
          <w:szCs w:val="44"/>
        </w:rPr>
        <w:t>Group Booking Form 201</w:t>
      </w:r>
      <w:r>
        <w:rPr>
          <w:b/>
          <w:smallCaps/>
          <w:color w:val="996600"/>
          <w:sz w:val="44"/>
          <w:szCs w:val="44"/>
        </w:rPr>
        <w:t>7</w:t>
      </w:r>
    </w:p>
    <w:p w:rsidR="000030DD" w:rsidRDefault="000030DD" w:rsidP="00DA7F6C">
      <w:pPr>
        <w:jc w:val="center"/>
        <w:rPr>
          <w:smallCaps/>
          <w:color w:val="996600"/>
          <w:sz w:val="22"/>
          <w:szCs w:val="22"/>
        </w:rPr>
      </w:pPr>
      <w:r>
        <w:rPr>
          <w:smallCaps/>
          <w:color w:val="996600"/>
          <w:sz w:val="22"/>
          <w:szCs w:val="22"/>
        </w:rPr>
        <w:t>please note that</w:t>
      </w:r>
      <w:r w:rsidRPr="009F6399">
        <w:rPr>
          <w:smallCaps/>
          <w:color w:val="996600"/>
          <w:sz w:val="22"/>
          <w:szCs w:val="22"/>
        </w:rPr>
        <w:t xml:space="preserve"> </w:t>
      </w:r>
      <w:r>
        <w:rPr>
          <w:smallCaps/>
          <w:color w:val="996600"/>
          <w:sz w:val="22"/>
          <w:szCs w:val="22"/>
        </w:rPr>
        <w:t xml:space="preserve">a final </w:t>
      </w:r>
      <w:r w:rsidRPr="009F6399">
        <w:rPr>
          <w:smallCaps/>
          <w:color w:val="996600"/>
          <w:sz w:val="22"/>
          <w:szCs w:val="22"/>
        </w:rPr>
        <w:t>Confirmation of your visit  will be sent to you</w:t>
      </w:r>
      <w:r>
        <w:rPr>
          <w:smallCaps/>
          <w:color w:val="996600"/>
          <w:sz w:val="22"/>
          <w:szCs w:val="22"/>
        </w:rPr>
        <w:t xml:space="preserve"> 3 weeks</w:t>
      </w:r>
      <w:r w:rsidRPr="009F6399">
        <w:rPr>
          <w:smallCaps/>
          <w:color w:val="996600"/>
          <w:sz w:val="22"/>
          <w:szCs w:val="22"/>
        </w:rPr>
        <w:t xml:space="preserve"> before your visit.</w:t>
      </w:r>
    </w:p>
    <w:p w:rsidR="000030DD" w:rsidRPr="00A86B7C" w:rsidRDefault="000030DD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4pt;margin-top:.2pt;width:555pt;height:700.4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0030DD" w:rsidRPr="009F6399" w:rsidRDefault="000030DD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0030DD" w:rsidRPr="009F6399" w:rsidRDefault="000030DD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0030DD" w:rsidRPr="009F6399" w:rsidRDefault="000030DD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0030DD" w:rsidRPr="00985747" w:rsidRDefault="000030DD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0030DD" w:rsidRDefault="000030DD" w:rsidP="00E611CF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0030DD" w:rsidRDefault="000030DD" w:rsidP="00E611CF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</w:p>
                <w:p w:rsidR="000030DD" w:rsidRPr="009F6399" w:rsidRDefault="000030DD" w:rsidP="00E611CF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</w:rPr>
                    <w:t>Mobile Number of group leader (important in case of delayed arrivals):</w:t>
                  </w:r>
                </w:p>
                <w:p w:rsidR="000030DD" w:rsidRPr="009F6399" w:rsidRDefault="000030DD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0030DD" w:rsidRPr="009F6399" w:rsidRDefault="000030DD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0030DD" w:rsidRDefault="000030DD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0030DD" w:rsidRDefault="000030DD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  <w:r w:rsidRPr="00445A95">
                    <w:rPr>
                      <w:b/>
                      <w:color w:val="996600"/>
                    </w:rPr>
                    <w:t>Tea/Coffee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 xml:space="preserve"> on arrival required? 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o.  This makes an excellent start to your group’s day out and is more economical and time efficient than visitors paying individually. Please see overleaf for options and booking form. </w:t>
                  </w:r>
                </w:p>
                <w:p w:rsidR="000030DD" w:rsidRDefault="000030DD" w:rsidP="00C00E8E">
                  <w:pPr>
                    <w:widowControl w:val="0"/>
                    <w:rPr>
                      <w:b/>
                      <w:color w:val="996600"/>
                      <w:sz w:val="22"/>
                      <w:szCs w:val="22"/>
                    </w:rPr>
                  </w:pPr>
                </w:p>
                <w:p w:rsidR="000030DD" w:rsidRDefault="000030DD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  <w:r w:rsidRPr="00371544">
                    <w:rPr>
                      <w:b/>
                      <w:color w:val="996600"/>
                      <w:sz w:val="22"/>
                      <w:szCs w:val="22"/>
                      <w:u w:val="single"/>
                    </w:rPr>
                    <w:t>WHEELCHAIR USERS?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</w:r>
                </w:p>
                <w:p w:rsidR="000030DD" w:rsidRDefault="000030DD" w:rsidP="000F3CAB">
                  <w:pP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</w:p>
                <w:p w:rsidR="000030DD" w:rsidRPr="009F6399" w:rsidRDefault="000030DD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0030DD" w:rsidRPr="009F6399" w:rsidRDefault="000030DD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Prices are based on a minimum of 15 people. (For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0030DD" w:rsidRDefault="000030DD" w:rsidP="00E916A9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House </w:t>
                  </w:r>
                  <w:r>
                    <w:rPr>
                      <w:b/>
                      <w:bCs/>
                      <w:color w:val="996600"/>
                    </w:rPr>
                    <w:t>&amp;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Gardens </w:t>
                  </w:r>
                  <w:r>
                    <w:rPr>
                      <w:b/>
                      <w:bCs/>
                      <w:color w:val="996600"/>
                    </w:rPr>
                    <w:t xml:space="preserve">non-guided </w:t>
                  </w:r>
                  <w:r w:rsidRPr="009F6399">
                    <w:rPr>
                      <w:b/>
                      <w:bCs/>
                      <w:color w:val="996600"/>
                    </w:rPr>
                    <w:t>visit -</w:t>
                  </w:r>
                  <w:r w:rsidRPr="009F6399">
                    <w:rPr>
                      <w:bCs/>
                      <w:color w:val="996600"/>
                    </w:rPr>
                    <w:t>£8.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adult.</w:t>
                  </w:r>
                  <w:r>
                    <w:rPr>
                      <w:bCs/>
                      <w:color w:val="996600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£5.00 per child</w:t>
                  </w:r>
                  <w:r>
                    <w:rPr>
                      <w:bCs/>
                      <w:color w:val="996600"/>
                    </w:rPr>
                    <w:t xml:space="preserve">. </w:t>
                  </w:r>
                </w:p>
                <w:p w:rsidR="000030DD" w:rsidRPr="009F6399" w:rsidRDefault="000030DD" w:rsidP="00E916A9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only</w:t>
                  </w:r>
                  <w:r>
                    <w:rPr>
                      <w:b/>
                      <w:bCs/>
                      <w:color w:val="996600"/>
                    </w:rPr>
                    <w:t xml:space="preserve"> 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£7.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adult. £4.50 per child.</w:t>
                  </w:r>
                </w:p>
                <w:p w:rsidR="000030DD" w:rsidRPr="009F6399" w:rsidRDefault="000030DD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 xml:space="preserve">0 per adult. £5.50 per child.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</w:t>
                  </w:r>
                  <w:r>
                    <w:rPr>
                      <w:bCs/>
                      <w:color w:val="996600"/>
                    </w:rPr>
                    <w:t>.15</w:t>
                  </w:r>
                  <w:r w:rsidRPr="009F6399">
                    <w:rPr>
                      <w:bCs/>
                      <w:color w:val="996600"/>
                    </w:rPr>
                    <w:t>am or at 4pm…………..</w:t>
                  </w:r>
                </w:p>
                <w:p w:rsidR="000030DD" w:rsidRDefault="000030DD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0030DD" w:rsidRPr="002F5BBE" w:rsidRDefault="000030DD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</w:p>
                <w:p w:rsidR="000030DD" w:rsidRPr="009F6399" w:rsidRDefault="000030DD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>- £10.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adult. £5.50 per child.</w:t>
                  </w:r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0030DD" w:rsidRDefault="000030DD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Tea </w:t>
                  </w:r>
                  <w:r>
                    <w:rPr>
                      <w:b/>
                      <w:bCs/>
                      <w:color w:val="996600"/>
                    </w:rPr>
                    <w:t>&amp;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 Tour</w:t>
                  </w:r>
                  <w:r>
                    <w:rPr>
                      <w:bCs/>
                      <w:color w:val="996600"/>
                    </w:rPr>
                    <w:t>-add a cream tea to your House or Garden tour for £15.00 total per adult. Please see over.</w:t>
                  </w:r>
                </w:p>
                <w:p w:rsidR="000030DD" w:rsidRPr="000F3CAB" w:rsidRDefault="000030DD" w:rsidP="002B6E17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Lunch &amp; Tour</w:t>
                  </w:r>
                  <w:r>
                    <w:rPr>
                      <w:bCs/>
                      <w:color w:val="996600"/>
                    </w:rPr>
                    <w:t>-add a set hot lunch to your House or Garden tour for £22.50 total per adult. See over.</w:t>
                  </w:r>
                  <w:r>
                    <w:rPr>
                      <w:b/>
                      <w:bCs/>
                      <w:color w:val="996600"/>
                    </w:rPr>
                    <w:t xml:space="preserve"> </w:t>
                  </w:r>
                </w:p>
                <w:p w:rsidR="000030DD" w:rsidRPr="009F6399" w:rsidRDefault="000030DD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>£1</w:t>
                  </w:r>
                  <w:r>
                    <w:rPr>
                      <w:bCs/>
                      <w:color w:val="996600"/>
                    </w:rPr>
                    <w:t>7.50</w:t>
                  </w:r>
                  <w:r w:rsidRPr="009F6399">
                    <w:rPr>
                      <w:bCs/>
                      <w:color w:val="996600"/>
                    </w:rPr>
                    <w:t xml:space="preserve"> per adult. £10 per child. Specify House Tour time between </w:t>
                  </w:r>
                </w:p>
                <w:p w:rsidR="000030DD" w:rsidRPr="009F6399" w:rsidRDefault="000030DD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</w:t>
                  </w:r>
                  <w:r>
                    <w:rPr>
                      <w:bCs/>
                      <w:color w:val="996600"/>
                    </w:rPr>
                    <w:t>. .</w:t>
                  </w:r>
                  <w:r w:rsidRPr="009F6399">
                    <w:rPr>
                      <w:bCs/>
                      <w:color w:val="996600"/>
                    </w:rPr>
                    <w:t>Specify Garden Tour time between 10.30am - 4.30pm…………..</w:t>
                  </w:r>
                </w:p>
                <w:p w:rsidR="000030DD" w:rsidRPr="009F6399" w:rsidRDefault="000030DD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8</w:t>
                  </w:r>
                  <w:r w:rsidRPr="009F6399">
                    <w:rPr>
                      <w:bCs/>
                      <w:color w:val="996600"/>
                    </w:rPr>
                    <w:t>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0030DD" w:rsidRPr="009F6399" w:rsidRDefault="000030DD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availability – please contact Head of Visitor Services for more information.(unsuitable for children)</w:t>
                  </w:r>
                </w:p>
                <w:p w:rsidR="000030DD" w:rsidRPr="009F6399" w:rsidRDefault="000030DD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In the Footsteps of The Tudors </w:t>
                  </w:r>
                  <w:r>
                    <w:rPr>
                      <w:b/>
                      <w:bCs/>
                      <w:color w:val="996600"/>
                    </w:rPr>
                    <w:t xml:space="preserve">Tour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Visit Penshurst Place &amp; Hever Castle -£</w:t>
                  </w:r>
                  <w:r>
                    <w:rPr>
                      <w:bCs/>
                      <w:color w:val="996600"/>
                    </w:rPr>
                    <w:t>22.00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  </w:t>
                  </w:r>
                </w:p>
                <w:p w:rsidR="000030DD" w:rsidRPr="009F6399" w:rsidRDefault="000030DD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>House</w:t>
                  </w:r>
                  <w:r w:rsidRPr="009F6399">
                    <w:rPr>
                      <w:bCs/>
                      <w:color w:val="996600"/>
                    </w:rPr>
                    <w:t xml:space="preserve"> Tour at </w:t>
                  </w:r>
                  <w:smartTag w:uri="urn:schemas-microsoft-com:office:smarttags" w:element="address">
                    <w:r w:rsidRPr="009F6399">
                      <w:rPr>
                        <w:bCs/>
                        <w:color w:val="996600"/>
                      </w:rPr>
                      <w:t>Penshurst Place</w:t>
                    </w:r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</w:t>
                  </w:r>
                  <w:r>
                    <w:rPr>
                      <w:bCs/>
                      <w:color w:val="996600"/>
                    </w:rPr>
                    <w:t>.15am…………</w:t>
                  </w:r>
                </w:p>
                <w:p w:rsidR="000030DD" w:rsidRPr="009F6399" w:rsidRDefault="000030DD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 xml:space="preserve">Garden </w:t>
                  </w:r>
                  <w:r w:rsidRPr="009F6399">
                    <w:rPr>
                      <w:bCs/>
                      <w:color w:val="996600"/>
                    </w:rPr>
                    <w:t>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Specify Tour time between </w:t>
                  </w:r>
                  <w:r>
                    <w:rPr>
                      <w:bCs/>
                      <w:color w:val="996600"/>
                    </w:rPr>
                    <w:t>9</w:t>
                  </w:r>
                  <w:r w:rsidRPr="009F6399">
                    <w:rPr>
                      <w:bCs/>
                      <w:color w:val="996600"/>
                    </w:rPr>
                    <w:t>.30am -11.30am……….</w:t>
                  </w:r>
                  <w:r>
                    <w:rPr>
                      <w:bCs/>
                      <w:color w:val="996600"/>
                    </w:rPr>
                    <w:t>.</w:t>
                  </w:r>
                </w:p>
                <w:p w:rsidR="000030DD" w:rsidRPr="009F6399" w:rsidRDefault="000030DD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smartTag w:uri="urn:schemas-microsoft-com:office:smarttags" w:element="address">
                    <w:smartTag w:uri="urn:schemas-microsoft-com:office:smarttags" w:element="address">
                      <w:r w:rsidRPr="009F6399">
                        <w:rPr>
                          <w:bCs/>
                          <w:color w:val="996600"/>
                        </w:rPr>
                        <w:t>Hever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address">
                      <w:r w:rsidRPr="009F6399">
                        <w:rPr>
                          <w:bCs/>
                          <w:color w:val="996600"/>
                        </w:rPr>
                        <w:t>Castle</w:t>
                      </w:r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freef</w:t>
                  </w:r>
                  <w:r>
                    <w:rPr>
                      <w:bCs/>
                      <w:color w:val="996600"/>
                    </w:rPr>
                    <w:t>low non-guided visit………………………</w:t>
                  </w:r>
                </w:p>
                <w:p w:rsidR="000030DD" w:rsidRPr="009C1E52" w:rsidRDefault="000030DD" w:rsidP="0091009F">
                  <w:pPr>
                    <w:ind w:left="403" w:hanging="403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>Winter Behind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-£16.00 per adult 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>including seasonal refreshments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C1E52">
                    <w:rPr>
                      <w:bCs/>
                      <w:color w:val="996600"/>
                      <w:sz w:val="22"/>
                      <w:szCs w:val="22"/>
                    </w:rPr>
                    <w:t>Please call for details.</w:t>
                  </w:r>
                </w:p>
                <w:p w:rsidR="000030DD" w:rsidRPr="00AC44D6" w:rsidRDefault="000030DD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 xml:space="preserve">By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9C1E52">
                    <w:rPr>
                      <w:bCs/>
                      <w:color w:val="996600"/>
                      <w:sz w:val="18"/>
                      <w:szCs w:val="18"/>
                    </w:rPr>
                    <w:t xml:space="preserve">Cheques payable to </w:t>
                  </w:r>
                  <w:smartTag w:uri="urn:schemas-microsoft-com:office:smarttags" w:element="address">
                    <w:r w:rsidRPr="009C1E52">
                      <w:rPr>
                        <w:bCs/>
                        <w:color w:val="996600"/>
                        <w:sz w:val="18"/>
                        <w:szCs w:val="18"/>
                      </w:rPr>
                      <w:t>Penshurst Place</w:t>
                    </w:r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</w:t>
                  </w:r>
                  <w:r w:rsidRPr="009C1E52">
                    <w:rPr>
                      <w:bCs/>
                      <w:color w:val="996600"/>
                      <w:sz w:val="20"/>
                      <w:szCs w:val="20"/>
                    </w:rPr>
                    <w:t>tour operators only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0030DD" w:rsidRPr="00E94D0E" w:rsidRDefault="000030DD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arriving by: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445A95">
                    <w:rPr>
                      <w:b/>
                      <w:color w:val="996600"/>
                      <w:sz w:val="22"/>
                      <w:szCs w:val="22"/>
                    </w:rPr>
                    <w:t>Double Decker Bus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 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>Single Decker Bus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  </w:t>
                  </w:r>
                  <w:r>
                    <w:rPr>
                      <w:b/>
                      <w:bCs/>
                      <w:color w:val="996600"/>
                    </w:rPr>
                    <w:t>Individual cars   (please circle)</w:t>
                  </w:r>
                </w:p>
                <w:p w:rsidR="000030DD" w:rsidRDefault="000030DD" w:rsidP="008909F6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0030DD" w:rsidRDefault="000030DD" w:rsidP="0025623F">
                  <w:pPr>
                    <w:rPr>
                      <w:color w:val="996600"/>
                      <w:sz w:val="21"/>
                      <w:szCs w:val="21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0030DD" w:rsidRDefault="000030DD" w:rsidP="0025623F">
                  <w:pPr>
                    <w:rPr>
                      <w:color w:val="996600"/>
                      <w:sz w:val="21"/>
                      <w:szCs w:val="21"/>
                    </w:rPr>
                  </w:pPr>
                </w:p>
                <w:p w:rsidR="000030DD" w:rsidRDefault="000030DD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030DD" w:rsidRDefault="000030DD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0030DD" w:rsidRPr="00934328" w:rsidRDefault="000030DD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0030DD" w:rsidRPr="000461A9" w:rsidRDefault="000030DD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mouth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0030DD" w:rsidRPr="000461A9" w:rsidRDefault="000030DD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0030DD" w:rsidRPr="000461A9" w:rsidRDefault="000030DD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0030DD" w:rsidRPr="000461A9" w:rsidRDefault="000030DD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w:pict>
          <v:line id="_x0000_s1029" style="position:absolute;left:0;text-align:left;z-index:251661312" from="-21.4pt,4.65pt" to="528.6pt,4.65pt"/>
        </w:pict>
      </w: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0030DD" w:rsidRDefault="000030DD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0030DD" w:rsidRDefault="000030DD" w:rsidP="006E2B04">
      <w:pPr>
        <w:widowControl w:val="0"/>
        <w:jc w:val="both"/>
        <w:rPr>
          <w:b/>
          <w:smallCaps/>
          <w:color w:val="996600"/>
          <w:sz w:val="10"/>
          <w:szCs w:val="10"/>
        </w:rPr>
      </w:pPr>
    </w:p>
    <w:p w:rsidR="000030DD" w:rsidRPr="0050184C" w:rsidRDefault="000030DD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0030DD" w:rsidRDefault="000030DD" w:rsidP="00DA7F6C">
      <w:pPr>
        <w:widowControl w:val="0"/>
        <w:jc w:val="both"/>
        <w:rPr>
          <w:b/>
          <w:smallCaps/>
          <w:color w:val="996600"/>
          <w:sz w:val="10"/>
          <w:szCs w:val="10"/>
        </w:rPr>
      </w:pPr>
      <w:r w:rsidRPr="009F6399">
        <w:rPr>
          <w:b/>
          <w:smallCaps/>
          <w:color w:val="996600"/>
          <w:sz w:val="40"/>
          <w:szCs w:val="40"/>
        </w:rPr>
        <w:t xml:space="preserve">Group Catering Booking Form </w:t>
      </w:r>
      <w:r>
        <w:rPr>
          <w:b/>
          <w:smallCaps/>
          <w:color w:val="996600"/>
          <w:sz w:val="40"/>
          <w:szCs w:val="40"/>
        </w:rPr>
        <w:t xml:space="preserve">– Spring/Summer </w:t>
      </w:r>
      <w:r w:rsidRPr="009F6399">
        <w:rPr>
          <w:b/>
          <w:smallCaps/>
          <w:color w:val="996600"/>
          <w:sz w:val="40"/>
          <w:szCs w:val="40"/>
        </w:rPr>
        <w:t>201</w:t>
      </w:r>
      <w:r>
        <w:rPr>
          <w:b/>
          <w:smallCaps/>
          <w:color w:val="996600"/>
          <w:sz w:val="40"/>
          <w:szCs w:val="40"/>
        </w:rPr>
        <w:t>7</w:t>
      </w:r>
    </w:p>
    <w:p w:rsidR="000030DD" w:rsidRPr="0050184C" w:rsidRDefault="000030DD" w:rsidP="00DA7F6C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0030DD" w:rsidRDefault="000030DD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0030DD" w:rsidRPr="00221252" w:rsidRDefault="000030DD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0030DD" w:rsidRDefault="000030DD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0030DD" w:rsidRPr="00221252" w:rsidRDefault="000030DD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0030DD" w:rsidRPr="009F6399" w:rsidRDefault="000030DD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0030DD" w:rsidRPr="00A86B7C" w:rsidRDefault="000030DD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pict>
          <v:shape id="Picture 18" o:spid="_x0000_s1030" type="#_x0000_t75" alt="Scones image supplied by Leiths 2" style="position:absolute;left:0;text-align:left;margin-left:-40pt;margin-top:7pt;width:587.4pt;height:676.9pt;z-index:-251657216;visibility:visible">
            <v:imagedata r:id="rId8" o:title="" gain="13107f" blacklevel="26214f"/>
          </v:shape>
        </w:pict>
      </w:r>
    </w:p>
    <w:p w:rsidR="000030DD" w:rsidRPr="00A86B7C" w:rsidRDefault="000030DD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10pt;margin-top:4.55pt;width:525pt;height:61.2pt;z-index:251656192" filled="f" fillcolor="#0d0046" strokecolor="#960" strokeweight="3pt">
            <v:fill opacity="11796f"/>
            <v:stroke linestyle="thinThin"/>
            <v:textbox>
              <w:txbxContent>
                <w:p w:rsidR="000030DD" w:rsidRPr="009F6399" w:rsidRDefault="000030DD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 xml:space="preserve">   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(served between 10.30-11.30am)</w:t>
                  </w:r>
                </w:p>
                <w:p w:rsidR="000030DD" w:rsidRPr="009F6399" w:rsidRDefault="000030DD">
                  <w:pPr>
                    <w:rPr>
                      <w:b/>
                      <w:color w:val="996600"/>
                    </w:rPr>
                  </w:pPr>
                </w:p>
                <w:p w:rsidR="000030DD" w:rsidRPr="00000B4F" w:rsidRDefault="000030DD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</w:t>
                  </w:r>
                  <w:r>
                    <w:rPr>
                      <w:color w:val="996600"/>
                    </w:rPr>
                    <w:t>/</w:t>
                  </w:r>
                  <w:r w:rsidRPr="009F6399">
                    <w:rPr>
                      <w:color w:val="996600"/>
                    </w:rPr>
                    <w:t xml:space="preserve">Tea </w:t>
                  </w:r>
                  <w:r>
                    <w:rPr>
                      <w:color w:val="996600"/>
                    </w:rPr>
                    <w:t xml:space="preserve">with a freshly baked cookie….  </w:t>
                  </w:r>
                  <w:r w:rsidRPr="00000B4F">
                    <w:rPr>
                      <w:b/>
                      <w:color w:val="996600"/>
                    </w:rPr>
                    <w:t>£</w:t>
                  </w:r>
                  <w:r>
                    <w:rPr>
                      <w:b/>
                      <w:color w:val="996600"/>
                    </w:rPr>
                    <w:t>3.75</w:t>
                  </w:r>
                  <w:r w:rsidRPr="00000B4F">
                    <w:rPr>
                      <w:b/>
                      <w:color w:val="996600"/>
                    </w:rPr>
                    <w:t>p</w:t>
                  </w:r>
                  <w:r>
                    <w:rPr>
                      <w:b/>
                      <w:color w:val="996600"/>
                    </w:rPr>
                    <w:t xml:space="preserve">p; </w:t>
                  </w:r>
                  <w:r w:rsidRPr="006B644F">
                    <w:rPr>
                      <w:color w:val="996600"/>
                    </w:rPr>
                    <w:t>Danish Pastry</w:t>
                  </w:r>
                  <w:r>
                    <w:rPr>
                      <w:b/>
                      <w:color w:val="996600"/>
                    </w:rPr>
                    <w:t xml:space="preserve">…. £4.50pp; </w:t>
                  </w:r>
                  <w:r w:rsidRPr="006B644F">
                    <w:rPr>
                      <w:color w:val="996600"/>
                    </w:rPr>
                    <w:t>Bacon Roll</w:t>
                  </w:r>
                  <w:r>
                    <w:rPr>
                      <w:b/>
                      <w:color w:val="996600"/>
                    </w:rPr>
                    <w:t>…. £5.75pp</w:t>
                  </w:r>
                </w:p>
                <w:p w:rsidR="000030DD" w:rsidRPr="00000B4F" w:rsidRDefault="000030DD" w:rsidP="006B644F">
                  <w:pPr>
                    <w:spacing w:line="360" w:lineRule="auto"/>
                  </w:pPr>
                  <w:r w:rsidRPr="00000B4F">
                    <w:t xml:space="preserve">                      </w:t>
                  </w:r>
                </w:p>
              </w:txbxContent>
            </v:textbox>
          </v:shape>
        </w:pict>
      </w:r>
    </w:p>
    <w:p w:rsidR="000030DD" w:rsidRPr="00A86B7C" w:rsidRDefault="000030DD" w:rsidP="00BD0D29">
      <w:pPr>
        <w:widowControl w:val="0"/>
        <w:ind w:left="-539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w:pict>
          <v:shape id="_x0000_s1032" type="#_x0000_t202" style="position:absolute;left:0;text-align:left;margin-left:-10pt;margin-top:2.65pt;width:525pt;height:339.4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0030DD" w:rsidRDefault="000030DD" w:rsidP="006E2B04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>
                    <w:rPr>
                      <w:b/>
                      <w:color w:val="996600"/>
                    </w:rPr>
                    <w:t xml:space="preserve">      Ti</w:t>
                  </w:r>
                  <w:r w:rsidRPr="009F6399">
                    <w:rPr>
                      <w:b/>
                      <w:color w:val="996600"/>
                    </w:rPr>
                    <w:t>me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 xml:space="preserve">(between 12 and 2.30pm) Includes table service. </w:t>
                  </w:r>
                </w:p>
                <w:p w:rsidR="000030DD" w:rsidRDefault="000030DD" w:rsidP="006E2B04">
                  <w:pPr>
                    <w:rPr>
                      <w:b/>
                      <w:color w:val="996600"/>
                    </w:rPr>
                  </w:pPr>
                  <w:r>
                    <w:rPr>
                      <w:b/>
                      <w:color w:val="996600"/>
                    </w:rPr>
                    <w:t>Number required ……….       Two course lunch @ £14.95 or a three course lunch @ £17.50.</w:t>
                  </w:r>
                </w:p>
                <w:p w:rsidR="000030DD" w:rsidRDefault="000030DD" w:rsidP="006E2B04">
                  <w:pPr>
                    <w:rPr>
                      <w:b/>
                      <w:color w:val="996600"/>
                    </w:rPr>
                  </w:pPr>
                  <w:r w:rsidRPr="00E81401">
                    <w:rPr>
                      <w:b/>
                      <w:color w:val="996600"/>
                    </w:rPr>
                    <w:t xml:space="preserve">(Please choose </w:t>
                  </w:r>
                  <w:r>
                    <w:rPr>
                      <w:b/>
                      <w:color w:val="996600"/>
                      <w:u w:val="single"/>
                    </w:rPr>
                    <w:t xml:space="preserve">one option for your </w:t>
                  </w:r>
                  <w:r w:rsidRPr="005E24C9">
                    <w:rPr>
                      <w:b/>
                      <w:color w:val="996600"/>
                      <w:u w:val="single"/>
                    </w:rPr>
                    <w:t>whole group,</w:t>
                  </w:r>
                  <w:r>
                    <w:rPr>
                      <w:b/>
                      <w:color w:val="996600"/>
                    </w:rPr>
                    <w:t xml:space="preserve"> except for vegetarians. Includes tea or coffee.)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 xml:space="preserve">STARTERS </w:t>
                  </w:r>
                  <w:r>
                    <w:rPr>
                      <w:color w:val="996600"/>
                    </w:rPr>
                    <w:t xml:space="preserve"> (choose one)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Daily homemade vegetable soup with artisan breads &amp; butter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Salad of Kentish beetroot, home farm goats’ cheese curd, peas &amp; yogurt dressing</w:t>
                  </w:r>
                </w:p>
                <w:p w:rsidR="000030DD" w:rsidRPr="006E2B04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Smoked mackerel pate with crisp Penshurst apple &amp; celeriac salad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>MAIN COURSES</w:t>
                  </w:r>
                  <w:r>
                    <w:rPr>
                      <w:color w:val="996600"/>
                    </w:rPr>
                    <w:t xml:space="preserve"> (choose one)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Seared breast of chicken with young spinach, broad beans &amp; a puff pastry case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Baked fillet of hake with white beans, young courgettes, olives &amp; tomato stew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Tartelette of Kentish blue cheese with soft herbs &amp; warm potato salad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Braised pork, Kentish applie &amp; cider pie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 xml:space="preserve">DESSERTS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(choose one)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Set vanilla cream with local berries &amp; minted sugar</w:t>
                  </w:r>
                </w:p>
                <w:p w:rsidR="000030DD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Seasonal fruit Penshurst mess (berries with meringue and cream)</w:t>
                  </w:r>
                </w:p>
                <w:p w:rsidR="000030DD" w:rsidRPr="009F6399" w:rsidRDefault="000030DD" w:rsidP="006E2B04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Orchard apple cake with clotted cream</w:t>
                  </w:r>
                  <w:r w:rsidRPr="009F6399">
                    <w:rPr>
                      <w:color w:val="996600"/>
                    </w:rPr>
                    <w:t xml:space="preserve">                                                                          </w:t>
                  </w:r>
                </w:p>
                <w:p w:rsidR="000030DD" w:rsidRDefault="000030DD" w:rsidP="008501DA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</w:t>
                  </w:r>
                  <w:r>
                    <w:rPr>
                      <w:b/>
                      <w:color w:val="996600"/>
                    </w:rPr>
                    <w:t xml:space="preserve">                                   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Glass of wine: £4.50.  Fruit Juice: £1.50</w:t>
                  </w:r>
                </w:p>
                <w:p w:rsidR="000030DD" w:rsidRDefault="000030DD" w:rsidP="008501DA">
                  <w:pPr>
                    <w:ind w:left="1440"/>
                    <w:rPr>
                      <w:color w:val="996600"/>
                    </w:rPr>
                  </w:pPr>
                </w:p>
                <w:p w:rsidR="000030DD" w:rsidRPr="009F6399" w:rsidRDefault="000030DD" w:rsidP="004800D9">
                  <w:pPr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Lighter options</w:t>
                  </w:r>
                  <w:r>
                    <w:rPr>
                      <w:color w:val="996600"/>
                    </w:rPr>
                    <w:t>, such as soup and sandwich platters,</w:t>
                  </w:r>
                  <w:r w:rsidRPr="009F6399">
                    <w:rPr>
                      <w:color w:val="996600"/>
                    </w:rPr>
                    <w:t xml:space="preserve"> are</w:t>
                  </w:r>
                  <w:r>
                    <w:rPr>
                      <w:color w:val="996600"/>
                    </w:rPr>
                    <w:t xml:space="preserve"> also</w:t>
                  </w:r>
                  <w:r w:rsidRPr="009F6399">
                    <w:rPr>
                      <w:color w:val="996600"/>
                    </w:rPr>
                    <w:t xml:space="preserve"> available</w:t>
                  </w:r>
                  <w:r>
                    <w:rPr>
                      <w:color w:val="996600"/>
                    </w:rPr>
                    <w:t>.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b/>
                      <w:color w:val="996600"/>
                    </w:rPr>
                    <w:t xml:space="preserve">don’t hesitate to contact </w:t>
                  </w:r>
                  <w:r w:rsidRPr="009F6399">
                    <w:rPr>
                      <w:b/>
                      <w:color w:val="996600"/>
                    </w:rPr>
                    <w:t xml:space="preserve">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</w:t>
                  </w:r>
                  <w:r>
                    <w:rPr>
                      <w:color w:val="996600"/>
                    </w:rPr>
                    <w:t>assist you</w:t>
                  </w:r>
                  <w:r w:rsidRPr="009F6399">
                    <w:rPr>
                      <w:color w:val="996600"/>
                    </w:rPr>
                    <w:t>.</w:t>
                  </w:r>
                </w:p>
              </w:txbxContent>
            </v:textbox>
          </v:shape>
        </w:pict>
      </w:r>
    </w:p>
    <w:p w:rsidR="000030DD" w:rsidRPr="00A86B7C" w:rsidRDefault="000030DD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w:pict>
          <v:shape id="_x0000_s1033" type="#_x0000_t202" style="position:absolute;left:0;text-align:left;margin-left:-10pt;margin-top:25.85pt;width:525pt;height:160.8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0030DD" w:rsidRDefault="000030DD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required………..(</w:t>
                  </w:r>
                  <w:r>
                    <w:rPr>
                      <w:b/>
                      <w:color w:val="996600"/>
                    </w:rPr>
                    <w:t>after 3.00pm) Includes table service.   Number……..</w:t>
                  </w:r>
                </w:p>
                <w:p w:rsidR="000030DD" w:rsidRDefault="000030DD">
                  <w:pPr>
                    <w:rPr>
                      <w:b/>
                      <w:color w:val="996600"/>
                    </w:rPr>
                  </w:pPr>
                </w:p>
                <w:p w:rsidR="000030DD" w:rsidRDefault="000030DD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>THE SECOND VISCOUNT</w:t>
                  </w:r>
                  <w:r>
                    <w:rPr>
                      <w:color w:val="996600"/>
                    </w:rPr>
                    <w:t xml:space="preserve"> – a traditional cream tea - £6.00</w:t>
                  </w:r>
                </w:p>
                <w:p w:rsidR="000030DD" w:rsidRDefault="000030DD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Two fruit scones with strawberry preserve &amp; clotted cream served with a pot of tea or coffee</w:t>
                  </w:r>
                </w:p>
                <w:p w:rsidR="000030DD" w:rsidRDefault="000030DD">
                  <w:pPr>
                    <w:rPr>
                      <w:color w:val="996600"/>
                    </w:rPr>
                  </w:pPr>
                </w:p>
                <w:p w:rsidR="000030DD" w:rsidRDefault="000030DD">
                  <w:pPr>
                    <w:rPr>
                      <w:color w:val="996600"/>
                    </w:rPr>
                  </w:pPr>
                  <w:r w:rsidRPr="004800D9">
                    <w:rPr>
                      <w:b/>
                      <w:color w:val="996600"/>
                    </w:rPr>
                    <w:t>THE SIR WILLIAM SIDNEY</w:t>
                  </w:r>
                  <w:r>
                    <w:rPr>
                      <w:color w:val="996600"/>
                    </w:rPr>
                    <w:t xml:space="preserve"> -  a delicious traditional high tea - £12.00</w:t>
                  </w:r>
                </w:p>
                <w:p w:rsidR="000030DD" w:rsidRDefault="000030DD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Finger sandwiches – cucumber &amp; mint/ham &amp; tomato/egg mayonnaise/smoked salmon</w:t>
                  </w:r>
                </w:p>
                <w:p w:rsidR="000030DD" w:rsidRDefault="000030DD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Selection of homemade cakes</w:t>
                  </w:r>
                </w:p>
                <w:p w:rsidR="000030DD" w:rsidRDefault="000030DD">
                  <w:pPr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Fruit scones with strawberry preserve &amp; clotted cream served with a pot of tea or coffee</w:t>
                  </w:r>
                </w:p>
                <w:p w:rsidR="000030DD" w:rsidRDefault="000030DD">
                  <w:pPr>
                    <w:rPr>
                      <w:color w:val="996600"/>
                    </w:rPr>
                  </w:pPr>
                </w:p>
                <w:p w:rsidR="000030DD" w:rsidRPr="008501DA" w:rsidRDefault="000030DD">
                  <w:pPr>
                    <w:rPr>
                      <w:color w:val="996600"/>
                    </w:rPr>
                  </w:pPr>
                </w:p>
                <w:p w:rsidR="000030DD" w:rsidRPr="009F6399" w:rsidRDefault="000030DD">
                  <w:pPr>
                    <w:rPr>
                      <w:b/>
                      <w:color w:val="996600"/>
                    </w:rPr>
                  </w:pPr>
                </w:p>
              </w:txbxContent>
            </v:textbox>
            <w10:wrap type="square"/>
          </v:shape>
        </w:pict>
      </w: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0030DD" w:rsidRPr="00A86B7C" w:rsidRDefault="000030DD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0030DD" w:rsidRDefault="000030DD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</w:p>
                <w:p w:rsidR="000030DD" w:rsidRPr="009F6399" w:rsidRDefault="000030DD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0030DD" w:rsidRPr="009F6399" w:rsidRDefault="000030DD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0030DD" w:rsidRPr="004800D9" w:rsidRDefault="000030DD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996600"/>
                      <w:sz w:val="22"/>
                      <w:szCs w:val="22"/>
                    </w:rPr>
                  </w:pP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4800D9">
                      <w:rPr>
                        <w:rStyle w:val="Hyperlink"/>
                        <w:sz w:val="22"/>
                        <w:szCs w:val="22"/>
                      </w:rPr>
                      <w:t>wendyw@penshurstplace.com</w:t>
                    </w:r>
                  </w:hyperlink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4800D9">
                    <w:rPr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4800D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4800D9">
                      <w:rPr>
                        <w:rStyle w:val="Hyperlink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0030DD" w:rsidRPr="004800D9" w:rsidRDefault="000030DD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996600"/>
                      <w:sz w:val="20"/>
                      <w:szCs w:val="20"/>
                    </w:rPr>
                  </w:pPr>
                </w:p>
                <w:p w:rsidR="000030DD" w:rsidRPr="005C7910" w:rsidRDefault="000030DD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0030DD" w:rsidRPr="00B80745" w:rsidRDefault="000030DD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030DD" w:rsidRPr="00A86B7C" w:rsidRDefault="000030DD">
      <w:pPr>
        <w:rPr>
          <w:color w:val="403152"/>
        </w:rPr>
      </w:pPr>
    </w:p>
    <w:sectPr w:rsidR="000030DD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0DD" w:rsidRDefault="000030DD">
      <w:r>
        <w:separator/>
      </w:r>
    </w:p>
  </w:endnote>
  <w:endnote w:type="continuationSeparator" w:id="0">
    <w:p w:rsidR="000030DD" w:rsidRDefault="00003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0DD" w:rsidRDefault="000030DD">
      <w:r>
        <w:separator/>
      </w:r>
    </w:p>
  </w:footnote>
  <w:footnote w:type="continuationSeparator" w:id="0">
    <w:p w:rsidR="000030DD" w:rsidRDefault="000030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0DD" w:rsidRDefault="000030DD" w:rsidP="004E0E86">
    <w:pPr>
      <w:pStyle w:val="Header"/>
      <w:ind w:left="8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0030DD" w:rsidRPr="004E0E86" w:rsidRDefault="000030DD" w:rsidP="006E2B04">
                <w:pPr>
                  <w:widowControl w:val="0"/>
                  <w:rPr>
                    <w:color w:val="0D0046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0DD" w:rsidRDefault="000030DD" w:rsidP="009F6399">
    <w:pPr>
      <w:jc w:val="center"/>
    </w:pPr>
    <w:r w:rsidRPr="005D49C7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6" type="#_x0000_t75" alt="Penshurst Place &amp; Gardens logo- white.png" style="width:113.25pt;height:58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0D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D30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23F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49C7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31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0B84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A7F6C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A5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104</Words>
  <Characters>596</Characters>
  <Application>Microsoft Office Outlook</Application>
  <DocSecurity>0</DocSecurity>
  <Lines>0</Lines>
  <Paragraphs>0</Paragraphs>
  <ScaleCrop>false</ScaleCrop>
  <Company>Penhurst Place and Gardens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wendyw</cp:lastModifiedBy>
  <cp:revision>2</cp:revision>
  <cp:lastPrinted>2016-10-17T15:17:00Z</cp:lastPrinted>
  <dcterms:created xsi:type="dcterms:W3CDTF">2016-11-10T12:39:00Z</dcterms:created>
  <dcterms:modified xsi:type="dcterms:W3CDTF">2016-11-10T12:39:00Z</dcterms:modified>
</cp:coreProperties>
</file>