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D39" w:rsidRPr="00985747" w:rsidRDefault="000D7D39" w:rsidP="008F478B">
      <w:pPr>
        <w:jc w:val="center"/>
        <w:rPr>
          <w:color w:val="996600"/>
          <w:sz w:val="44"/>
          <w:szCs w:val="44"/>
        </w:rPr>
      </w:pPr>
      <w:r>
        <w:rPr>
          <w:noProof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0pt;margin-top:-58.5pt;width:120pt;height:61.55pt;z-index:251660288">
            <v:imagedata r:id="rId7" o:title="" cropbottom="20198f"/>
          </v:shape>
        </w:pict>
      </w:r>
      <w:r w:rsidRPr="00985747">
        <w:rPr>
          <w:b/>
          <w:smallCaps/>
          <w:color w:val="996600"/>
          <w:sz w:val="44"/>
          <w:szCs w:val="44"/>
        </w:rPr>
        <w:t>Group Booking Form 201</w:t>
      </w:r>
      <w:r>
        <w:rPr>
          <w:b/>
          <w:smallCaps/>
          <w:color w:val="996600"/>
          <w:sz w:val="44"/>
          <w:szCs w:val="44"/>
        </w:rPr>
        <w:t>4</w:t>
      </w:r>
    </w:p>
    <w:p w:rsidR="000D7D39" w:rsidRPr="009F6399" w:rsidRDefault="000D7D39" w:rsidP="006B6FA0">
      <w:pPr>
        <w:widowControl w:val="0"/>
        <w:jc w:val="center"/>
        <w:outlineLvl w:val="0"/>
        <w:rPr>
          <w:smallCaps/>
          <w:color w:val="996600"/>
          <w:sz w:val="22"/>
          <w:szCs w:val="22"/>
        </w:rPr>
      </w:pPr>
      <w:r w:rsidRPr="009F6399">
        <w:rPr>
          <w:smallCaps/>
          <w:color w:val="996600"/>
          <w:sz w:val="22"/>
          <w:szCs w:val="22"/>
        </w:rPr>
        <w:t xml:space="preserve">Please read the </w:t>
      </w:r>
      <w:r>
        <w:rPr>
          <w:smallCaps/>
          <w:color w:val="996600"/>
          <w:sz w:val="22"/>
          <w:szCs w:val="22"/>
        </w:rPr>
        <w:t xml:space="preserve">relevant section of our </w:t>
      </w:r>
      <w:r w:rsidRPr="00647282">
        <w:rPr>
          <w:smallCaps/>
          <w:color w:val="996600"/>
          <w:sz w:val="22"/>
          <w:szCs w:val="22"/>
          <w:u w:val="single"/>
        </w:rPr>
        <w:t>groups visits brochure</w:t>
      </w:r>
      <w:r w:rsidRPr="009F6399">
        <w:rPr>
          <w:smallCaps/>
          <w:color w:val="996600"/>
          <w:sz w:val="22"/>
          <w:szCs w:val="22"/>
        </w:rPr>
        <w:t xml:space="preserve"> before completing this form. Confirmation of your visit and arrival details will be sent to you before your visit.</w:t>
      </w:r>
    </w:p>
    <w:p w:rsidR="000D7D39" w:rsidRPr="00A86B7C" w:rsidRDefault="000D7D39" w:rsidP="00B02923">
      <w:pPr>
        <w:widowControl w:val="0"/>
        <w:jc w:val="center"/>
        <w:outlineLvl w:val="0"/>
        <w:rPr>
          <w:smallCaps/>
          <w:color w:val="403152"/>
          <w:sz w:val="22"/>
          <w:szCs w:val="22"/>
        </w:rPr>
      </w:pPr>
      <w:r>
        <w:rPr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21.1pt;margin-top:5.2pt;width:555pt;height:701.7pt;z-index:251655168" filled="f" fillcolor="#960" strokecolor="#960" strokeweight="3pt">
            <v:fill opacity="3277f"/>
            <v:stroke linestyle="thinThin"/>
            <v:textbox style="mso-next-textbox:#_x0000_s1028">
              <w:txbxContent>
                <w:p w:rsidR="000D7D39" w:rsidRPr="009F6399" w:rsidRDefault="000D7D39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Name of Organisation:</w:t>
                  </w:r>
                </w:p>
                <w:p w:rsidR="000D7D39" w:rsidRPr="009F6399" w:rsidRDefault="000D7D39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Name of Group Leader</w:t>
                  </w:r>
                  <w:r>
                    <w:rPr>
                      <w:b/>
                      <w:bCs/>
                      <w:color w:val="996600"/>
                    </w:rPr>
                    <w:t xml:space="preserve"> (or tour company contact)</w:t>
                  </w:r>
                  <w:r w:rsidRPr="009F6399">
                    <w:rPr>
                      <w:b/>
                      <w:bCs/>
                      <w:color w:val="996600"/>
                    </w:rPr>
                    <w:t>:</w:t>
                  </w:r>
                </w:p>
                <w:p w:rsidR="000D7D39" w:rsidRPr="009F6399" w:rsidRDefault="000D7D39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Address:</w:t>
                  </w:r>
                </w:p>
                <w:p w:rsidR="000D7D39" w:rsidRPr="00985747" w:rsidRDefault="000D7D39" w:rsidP="00E33E73">
                  <w:pPr>
                    <w:widowControl w:val="0"/>
                    <w:rPr>
                      <w:b/>
                      <w:bCs/>
                      <w:color w:val="996600"/>
                      <w:sz w:val="16"/>
                      <w:szCs w:val="16"/>
                    </w:rPr>
                  </w:pPr>
                </w:p>
                <w:p w:rsidR="000D7D39" w:rsidRPr="00985747" w:rsidRDefault="000D7D39" w:rsidP="00E33E73">
                  <w:pPr>
                    <w:widowControl w:val="0"/>
                    <w:rPr>
                      <w:b/>
                      <w:bCs/>
                      <w:color w:val="996600"/>
                      <w:sz w:val="16"/>
                      <w:szCs w:val="16"/>
                    </w:rPr>
                  </w:pPr>
                </w:p>
                <w:p w:rsidR="000D7D39" w:rsidRPr="009F6399" w:rsidRDefault="000D7D39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Telephone Number:</w:t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  <w:t xml:space="preserve">      </w:t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  <w:t xml:space="preserve">  </w:t>
                  </w:r>
                  <w:r>
                    <w:rPr>
                      <w:b/>
                      <w:bCs/>
                      <w:color w:val="996600"/>
                    </w:rPr>
                    <w:t>Email</w:t>
                  </w:r>
                  <w:r w:rsidRPr="009F6399">
                    <w:rPr>
                      <w:b/>
                      <w:bCs/>
                      <w:color w:val="996600"/>
                    </w:rPr>
                    <w:t>:</w:t>
                  </w:r>
                </w:p>
                <w:p w:rsidR="000D7D39" w:rsidRPr="009F6399" w:rsidRDefault="000D7D39" w:rsidP="00475CC9">
                  <w:pPr>
                    <w:widowControl w:val="0"/>
                    <w:pBdr>
                      <w:bottom w:val="single" w:sz="4" w:space="0" w:color="auto"/>
                    </w:pBdr>
                    <w:rPr>
                      <w:b/>
                      <w:bCs/>
                      <w:color w:val="996600"/>
                    </w:rPr>
                  </w:pPr>
                </w:p>
                <w:p w:rsidR="000D7D39" w:rsidRPr="009F6399" w:rsidRDefault="000D7D39" w:rsidP="008C192F">
                  <w:pPr>
                    <w:widowControl w:val="0"/>
                    <w:spacing w:before="100" w:beforeAutospacing="1" w:line="360" w:lineRule="auto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Number in Group ……..  Adults……. Children (5-16 yrs)……… Language Spoken……………………..</w:t>
                  </w:r>
                </w:p>
                <w:p w:rsidR="000D7D39" w:rsidRPr="009F6399" w:rsidRDefault="000D7D39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Date of Visit: …………… Time of arrival……………………. Approx time of departure…………………</w:t>
                  </w:r>
                </w:p>
                <w:p w:rsidR="000D7D39" w:rsidRDefault="000D7D39" w:rsidP="00C00E8E">
                  <w:pPr>
                    <w:widowControl w:val="0"/>
                    <w:rPr>
                      <w:b/>
                      <w:color w:val="996600"/>
                      <w:sz w:val="10"/>
                      <w:szCs w:val="10"/>
                    </w:rPr>
                  </w:pPr>
                </w:p>
                <w:p w:rsidR="000D7D39" w:rsidRPr="002F5BBE" w:rsidRDefault="000D7D39" w:rsidP="00C00E8E">
                  <w:pPr>
                    <w:widowControl w:val="0"/>
                    <w:rPr>
                      <w:b/>
                      <w:color w:val="996600"/>
                      <w:sz w:val="22"/>
                      <w:szCs w:val="22"/>
                    </w:rPr>
                  </w:pPr>
                  <w:r w:rsidRPr="002F5BBE">
                    <w:rPr>
                      <w:b/>
                      <w:color w:val="996600"/>
                      <w:sz w:val="22"/>
                      <w:szCs w:val="22"/>
                    </w:rPr>
                    <w:t>Tea/Coffee on arrival required? Y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>es</w:t>
                  </w:r>
                  <w:r w:rsidRPr="002F5BBE">
                    <w:rPr>
                      <w:b/>
                      <w:color w:val="996600"/>
                      <w:sz w:val="22"/>
                      <w:szCs w:val="22"/>
                    </w:rPr>
                    <w:t>/N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 xml:space="preserve">o.  Please see overleaf for group catering options and booking form.    </w:t>
                  </w:r>
                </w:p>
                <w:p w:rsidR="000D7D39" w:rsidRDefault="000D7D39" w:rsidP="00C00E8E">
                  <w:pPr>
                    <w:widowControl w:val="0"/>
                    <w:rPr>
                      <w:b/>
                      <w:color w:val="996600"/>
                      <w:sz w:val="10"/>
                      <w:szCs w:val="10"/>
                    </w:rPr>
                  </w:pPr>
                </w:p>
                <w:p w:rsidR="000D7D39" w:rsidRPr="009F6399" w:rsidRDefault="000D7D39" w:rsidP="00406CA0">
                  <w:pPr>
                    <w:widowControl w:val="0"/>
                    <w:pBdr>
                      <w:bottom w:val="single" w:sz="4" w:space="0" w:color="auto"/>
                    </w:pBdr>
                    <w:spacing w:line="240" w:lineRule="exact"/>
                    <w:rPr>
                      <w:b/>
                      <w:bCs/>
                      <w:color w:val="996600"/>
                      <w:sz w:val="25"/>
                      <w:szCs w:val="25"/>
                    </w:rPr>
                  </w:pPr>
                </w:p>
                <w:p w:rsidR="000D7D39" w:rsidRDefault="000D7D39" w:rsidP="00A136F5">
                  <w:pPr>
                    <w:widowControl w:val="0"/>
                    <w:jc w:val="center"/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</w:pPr>
                </w:p>
                <w:p w:rsidR="000D7D39" w:rsidRDefault="000D7D39" w:rsidP="002F5BBE">
                  <w:pPr>
                    <w:rPr>
                      <w:color w:val="996600"/>
                      <w:sz w:val="10"/>
                      <w:szCs w:val="10"/>
                    </w:rPr>
                  </w:pPr>
                  <w:r w:rsidRPr="009F6399">
                    <w:rPr>
                      <w:b/>
                      <w:bCs/>
                      <w:color w:val="996600"/>
                      <w:sz w:val="18"/>
                      <w:szCs w:val="18"/>
                      <w:u w:val="single"/>
                    </w:rPr>
                    <w:t>HOW DID YOU HEAR ABOUT US?</w:t>
                  </w:r>
                  <w:r>
                    <w:rPr>
                      <w:b/>
                      <w:bCs/>
                      <w:color w:val="996600"/>
                      <w:sz w:val="18"/>
                      <w:szCs w:val="18"/>
                      <w:u w:val="single"/>
                    </w:rPr>
                    <w:t xml:space="preserve"> Please circle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 xml:space="preserve">  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>Advertising</w:t>
                  </w:r>
                  <w:r>
                    <w:rPr>
                      <w:color w:val="996600"/>
                      <w:sz w:val="21"/>
                      <w:szCs w:val="21"/>
                    </w:rPr>
                    <w:t>-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>Previous visit</w:t>
                  </w:r>
                  <w:r>
                    <w:rPr>
                      <w:color w:val="996600"/>
                      <w:sz w:val="21"/>
                      <w:szCs w:val="21"/>
                    </w:rPr>
                    <w:t>-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 xml:space="preserve"> Exhibition</w:t>
                  </w:r>
                  <w:r>
                    <w:rPr>
                      <w:color w:val="996600"/>
                      <w:sz w:val="21"/>
                      <w:szCs w:val="21"/>
                    </w:rPr>
                    <w:t>-</w:t>
                  </w:r>
                  <w:r w:rsidRPr="00AA4B31">
                    <w:rPr>
                      <w:b/>
                      <w:bCs/>
                      <w:color w:val="996600"/>
                      <w:sz w:val="21"/>
                      <w:szCs w:val="21"/>
                    </w:rPr>
                    <w:t> 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 xml:space="preserve">Mail shot </w:t>
                  </w:r>
                  <w:r>
                    <w:rPr>
                      <w:color w:val="996600"/>
                      <w:sz w:val="21"/>
                      <w:szCs w:val="21"/>
                    </w:rPr>
                    <w:t>–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>Newsletter</w:t>
                  </w:r>
                  <w:r>
                    <w:rPr>
                      <w:color w:val="996600"/>
                      <w:sz w:val="21"/>
                      <w:szCs w:val="21"/>
                    </w:rPr>
                    <w:t>-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 xml:space="preserve">Word </w:t>
                  </w:r>
                  <w:r>
                    <w:rPr>
                      <w:color w:val="996600"/>
                      <w:sz w:val="21"/>
                      <w:szCs w:val="21"/>
                    </w:rPr>
                    <w:t>of mouth</w:t>
                  </w:r>
                </w:p>
                <w:p w:rsidR="000D7D39" w:rsidRDefault="000D7D39" w:rsidP="002F5BBE">
                  <w:pPr>
                    <w:rPr>
                      <w:color w:val="996600"/>
                      <w:sz w:val="10"/>
                      <w:szCs w:val="10"/>
                    </w:rPr>
                  </w:pPr>
                </w:p>
                <w:p w:rsidR="000D7D39" w:rsidRPr="00647282" w:rsidRDefault="000D7D39" w:rsidP="002F5BBE">
                  <w:pPr>
                    <w:rPr>
                      <w:b/>
                      <w:bCs/>
                      <w:color w:val="996600"/>
                      <w:sz w:val="21"/>
                      <w:szCs w:val="21"/>
                    </w:rPr>
                  </w:pP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b/>
                      <w:bCs/>
                      <w:color w:val="996600"/>
                      <w:sz w:val="21"/>
                      <w:szCs w:val="21"/>
                    </w:rPr>
                    <w:t>Other: ..........................................................................................................................</w:t>
                  </w:r>
                </w:p>
                <w:p w:rsidR="000D7D39" w:rsidRPr="00074EC1" w:rsidRDefault="000D7D39" w:rsidP="00A136F5">
                  <w:pPr>
                    <w:widowControl w:val="0"/>
                    <w:jc w:val="center"/>
                    <w:rPr>
                      <w:b/>
                      <w:bCs/>
                      <w:smallCaps/>
                      <w:color w:val="996600"/>
                      <w:sz w:val="10"/>
                      <w:szCs w:val="10"/>
                    </w:rPr>
                  </w:pPr>
                </w:p>
                <w:p w:rsidR="000D7D39" w:rsidRDefault="000D7D39" w:rsidP="00A136F5">
                  <w:pPr>
                    <w:widowControl w:val="0"/>
                    <w:jc w:val="center"/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</w:pPr>
                </w:p>
                <w:p w:rsidR="000D7D39" w:rsidRPr="009F6399" w:rsidRDefault="000D7D39" w:rsidP="00A136F5">
                  <w:pPr>
                    <w:widowControl w:val="0"/>
                    <w:jc w:val="center"/>
                    <w:rPr>
                      <w:b/>
                      <w:bCs/>
                      <w:color w:val="996600"/>
                      <w:sz w:val="27"/>
                      <w:szCs w:val="27"/>
                    </w:rPr>
                  </w:pPr>
                  <w:r w:rsidRPr="009F6399"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  <w:t>Please indicate your visit r</w:t>
                  </w:r>
                  <w:r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  <w:t>e</w:t>
                  </w:r>
                  <w:r w:rsidRPr="009F6399"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  <w:t>quirements</w:t>
                  </w:r>
                  <w:r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  <w:t xml:space="preserve"> below</w:t>
                  </w:r>
                </w:p>
                <w:p w:rsidR="000D7D39" w:rsidRPr="009F6399" w:rsidRDefault="000D7D39" w:rsidP="001E642B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color w:val="996600"/>
                      <w:sz w:val="20"/>
                      <w:szCs w:val="20"/>
                    </w:rPr>
                  </w:pPr>
                  <w:r w:rsidRPr="009F6399">
                    <w:rPr>
                      <w:b/>
                      <w:bCs/>
                      <w:i/>
                      <w:iCs/>
                      <w:color w:val="996600"/>
                      <w:sz w:val="20"/>
                      <w:szCs w:val="20"/>
                    </w:rPr>
                    <w:t xml:space="preserve">Prices are based on a minimum of 15 people. (For  </w:t>
                  </w:r>
                  <w:smartTag w:uri="urn:schemas-microsoft-com:office:smarttags" w:element="PersonName">
                    <w:r w:rsidRPr="009F6399">
                      <w:rPr>
                        <w:b/>
                        <w:bCs/>
                        <w:i/>
                        <w:iCs/>
                        <w:color w:val="996600"/>
                        <w:sz w:val="20"/>
                        <w:szCs w:val="20"/>
                      </w:rPr>
                      <w:t>groups</w:t>
                    </w:r>
                  </w:smartTag>
                  <w:r w:rsidRPr="009F6399">
                    <w:rPr>
                      <w:b/>
                      <w:bCs/>
                      <w:i/>
                      <w:iCs/>
                      <w:color w:val="996600"/>
                      <w:sz w:val="20"/>
                      <w:szCs w:val="20"/>
                    </w:rPr>
                    <w:t xml:space="preserve"> of less than 15 the cost per person will increase accordingly</w:t>
                  </w:r>
                  <w:r>
                    <w:rPr>
                      <w:b/>
                      <w:bCs/>
                      <w:i/>
                      <w:iCs/>
                      <w:color w:val="996600"/>
                      <w:sz w:val="20"/>
                      <w:szCs w:val="20"/>
                    </w:rPr>
                    <w:t>.)</w:t>
                  </w:r>
                </w:p>
                <w:p w:rsidR="000D7D39" w:rsidRPr="009F6399" w:rsidRDefault="000D7D39" w:rsidP="008C192F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 House and Gardens </w:t>
                  </w:r>
                  <w:r>
                    <w:rPr>
                      <w:b/>
                      <w:bCs/>
                      <w:color w:val="996600"/>
                    </w:rPr>
                    <w:t xml:space="preserve">non-guided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visit - </w:t>
                  </w:r>
                  <w:r w:rsidRPr="009F6399">
                    <w:rPr>
                      <w:bCs/>
                      <w:color w:val="996600"/>
                    </w:rPr>
                    <w:t>£8.00 per adult. £5.00 per child.</w:t>
                  </w:r>
                </w:p>
                <w:p w:rsidR="000D7D39" w:rsidRPr="009F6399" w:rsidRDefault="000D7D39" w:rsidP="0049294D">
                  <w:pPr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 </w:t>
                  </w:r>
                  <w:r>
                    <w:rPr>
                      <w:b/>
                      <w:bCs/>
                      <w:color w:val="996600"/>
                    </w:rPr>
                    <w:t>Gardens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 only</w:t>
                  </w:r>
                  <w:r>
                    <w:rPr>
                      <w:b/>
                      <w:bCs/>
                      <w:color w:val="996600"/>
                    </w:rPr>
                    <w:t xml:space="preserve"> non-guided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visit - </w:t>
                  </w:r>
                  <w:r w:rsidRPr="009F6399">
                    <w:rPr>
                      <w:bCs/>
                      <w:color w:val="996600"/>
                    </w:rPr>
                    <w:t>£7.00 per adult. £4.50 per child.</w:t>
                  </w:r>
                </w:p>
                <w:p w:rsidR="000D7D39" w:rsidRPr="009F6399" w:rsidRDefault="000D7D39" w:rsidP="00D71283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bCs/>
                      <w:color w:val="996600"/>
                    </w:rPr>
                    <w:t xml:space="preserve">Guided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House Tour </w:t>
                  </w:r>
                  <w:r>
                    <w:rPr>
                      <w:b/>
                      <w:bCs/>
                      <w:color w:val="996600"/>
                    </w:rPr>
                    <w:t xml:space="preserve">- </w:t>
                  </w:r>
                  <w:r w:rsidRPr="009F6399">
                    <w:rPr>
                      <w:bCs/>
                      <w:color w:val="996600"/>
                    </w:rPr>
                    <w:t xml:space="preserve">£10.00 per adult. £5.50 per child. </w:t>
                  </w:r>
                  <w:r>
                    <w:rPr>
                      <w:bCs/>
                      <w:color w:val="996600"/>
                    </w:rPr>
                    <w:t>B</w:t>
                  </w:r>
                  <w:r w:rsidRPr="009F6399">
                    <w:rPr>
                      <w:bCs/>
                      <w:color w:val="996600"/>
                    </w:rPr>
                    <w:t>etween 9.30am -11am or at 4pm…………..</w:t>
                  </w:r>
                </w:p>
                <w:p w:rsidR="000D7D39" w:rsidRDefault="000D7D39" w:rsidP="00D71283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</w:rPr>
                    <w:t xml:space="preserve">       </w:t>
                  </w:r>
                  <w:r>
                    <w:rPr>
                      <w:bCs/>
                      <w:color w:val="996600"/>
                    </w:rPr>
                    <w:t>If you would like your tour to have a particular focus please circle.  Portraiture, Art and its Politics,</w:t>
                  </w:r>
                </w:p>
                <w:p w:rsidR="000D7D39" w:rsidRPr="002F5BBE" w:rsidRDefault="000D7D39" w:rsidP="00D71283">
                  <w:pPr>
                    <w:widowControl w:val="0"/>
                    <w:rPr>
                      <w:b/>
                      <w:bCs/>
                      <w:color w:val="996600"/>
                      <w:sz w:val="10"/>
                      <w:szCs w:val="10"/>
                    </w:rPr>
                  </w:pPr>
                  <w:r>
                    <w:rPr>
                      <w:bCs/>
                      <w:color w:val="996600"/>
                    </w:rPr>
                    <w:t xml:space="preserve">       Furniture, Needlework &amp; Textiles, Medieval Life, Architecture, Porcelain and </w:t>
                  </w: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bCs/>
                          <w:color w:val="996600"/>
                        </w:rPr>
                        <w:t>China</w:t>
                      </w:r>
                    </w:smartTag>
                  </w:smartTag>
                  <w:r>
                    <w:rPr>
                      <w:bCs/>
                      <w:color w:val="996600"/>
                    </w:rPr>
                    <w:t>, Behind the Scenes.</w:t>
                  </w:r>
                </w:p>
                <w:p w:rsidR="000D7D39" w:rsidRPr="009F6399" w:rsidRDefault="000D7D39" w:rsidP="00E33E73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bCs/>
                      <w:color w:val="996600"/>
                    </w:rPr>
                    <w:t xml:space="preserve">Guided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Garden Tour </w:t>
                  </w:r>
                  <w:r w:rsidRPr="009F6399">
                    <w:rPr>
                      <w:bCs/>
                      <w:color w:val="996600"/>
                    </w:rPr>
                    <w:t>- £10.00 per adult. £5.50 per child.</w:t>
                  </w:r>
                  <w:r>
                    <w:rPr>
                      <w:bCs/>
                      <w:color w:val="996600"/>
                    </w:rPr>
                    <w:t xml:space="preserve"> B</w:t>
                  </w:r>
                  <w:r w:rsidRPr="009F6399">
                    <w:rPr>
                      <w:bCs/>
                      <w:color w:val="996600"/>
                    </w:rPr>
                    <w:t>etween 10.30 - 4.30pm……………………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             </w:t>
                  </w:r>
                </w:p>
                <w:p w:rsidR="000D7D39" w:rsidRPr="00D24037" w:rsidRDefault="000D7D39" w:rsidP="00E33E73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>
                    <w:rPr>
                      <w:bCs/>
                      <w:color w:val="996600"/>
                    </w:rPr>
                    <w:t xml:space="preserve">  </w:t>
                  </w:r>
                  <w:r w:rsidRPr="00D24037">
                    <w:rPr>
                      <w:b/>
                      <w:bCs/>
                      <w:color w:val="996600"/>
                    </w:rPr>
                    <w:t>Tea and Tour</w:t>
                  </w:r>
                  <w:r>
                    <w:rPr>
                      <w:bCs/>
                      <w:color w:val="996600"/>
                    </w:rPr>
                    <w:t>-add a cream tea to your House or Garden tour for £14.00 total per adult.  Time ……….</w:t>
                  </w:r>
                </w:p>
                <w:p w:rsidR="000D7D39" w:rsidRPr="009F6399" w:rsidRDefault="000D7D39" w:rsidP="002B6E1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Combined House and Garden Tour - </w:t>
                  </w:r>
                  <w:r w:rsidRPr="009F6399">
                    <w:rPr>
                      <w:bCs/>
                      <w:color w:val="996600"/>
                    </w:rPr>
                    <w:t xml:space="preserve">£16 per adult. £10.00 per child. Specify House Tour time between </w:t>
                  </w:r>
                </w:p>
                <w:p w:rsidR="000D7D39" w:rsidRPr="009F6399" w:rsidRDefault="000D7D39" w:rsidP="002B6E1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</w:rPr>
                    <w:t xml:space="preserve">        9.30</w:t>
                  </w:r>
                  <w:r>
                    <w:rPr>
                      <w:bCs/>
                      <w:color w:val="996600"/>
                    </w:rPr>
                    <w:t xml:space="preserve">am </w:t>
                  </w:r>
                  <w:r w:rsidRPr="009F6399">
                    <w:rPr>
                      <w:bCs/>
                      <w:color w:val="996600"/>
                    </w:rPr>
                    <w:t>-11am, or at 4pm…………Specify Garden Tour time between 10.30am - 4.30pm…………..</w:t>
                  </w:r>
                </w:p>
                <w:p w:rsidR="000D7D39" w:rsidRPr="009F6399" w:rsidRDefault="000D7D39" w:rsidP="002B6E1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Head Gardener’s Tour - </w:t>
                  </w:r>
                  <w:r w:rsidRPr="009F6399">
                    <w:rPr>
                      <w:bCs/>
                      <w:color w:val="996600"/>
                    </w:rPr>
                    <w:t>£10.00 per adult plus £</w:t>
                  </w:r>
                  <w:r>
                    <w:rPr>
                      <w:bCs/>
                      <w:color w:val="996600"/>
                    </w:rPr>
                    <w:t>70</w:t>
                  </w:r>
                  <w:r w:rsidRPr="009F6399">
                    <w:rPr>
                      <w:bCs/>
                      <w:color w:val="996600"/>
                    </w:rPr>
                    <w:t xml:space="preserve"> per group. Dates and times subject to</w:t>
                  </w:r>
                </w:p>
                <w:p w:rsidR="000D7D39" w:rsidRPr="009F6399" w:rsidRDefault="000D7D39" w:rsidP="002B6E1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</w:rPr>
                    <w:t xml:space="preserve">       availability – please contact Head of Visitor Services for more information.(unsuitable for children)</w:t>
                  </w:r>
                </w:p>
                <w:p w:rsidR="000D7D39" w:rsidRPr="009F6399" w:rsidRDefault="000D7D39" w:rsidP="00313AEC">
                  <w:pPr>
                    <w:widowControl w:val="0"/>
                    <w:ind w:right="-135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In the Footsteps of The Tudors </w:t>
                  </w:r>
                  <w:r>
                    <w:rPr>
                      <w:b/>
                      <w:bCs/>
                      <w:color w:val="996600"/>
                    </w:rPr>
                    <w:t xml:space="preserve">Tour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- </w:t>
                  </w:r>
                  <w:smartTag w:uri="urn:schemas-microsoft-com:office:smarttags" w:element="PlaceName">
                    <w:smartTag w:uri="urn:schemas-microsoft-com:office:smarttags" w:element="place">
                      <w:smartTag w:uri="urn:schemas-microsoft-com:office:smarttags" w:element="PlaceName">
                        <w:r w:rsidRPr="009F6399">
                          <w:rPr>
                            <w:bCs/>
                            <w:color w:val="996600"/>
                          </w:rPr>
                          <w:t>Visit</w:t>
                        </w:r>
                      </w:smartTag>
                      <w:r w:rsidRPr="009F6399">
                        <w:rPr>
                          <w:bCs/>
                          <w:color w:val="996600"/>
                        </w:rPr>
                        <w:t xml:space="preserve"> </w:t>
                      </w:r>
                      <w:smartTag w:uri="urn:schemas-microsoft-com:office:smarttags" w:element="PlaceName">
                        <w:r w:rsidRPr="009F6399">
                          <w:rPr>
                            <w:bCs/>
                            <w:color w:val="996600"/>
                          </w:rPr>
                          <w:t>Penshurst</w:t>
                        </w:r>
                      </w:smartTag>
                      <w:r w:rsidRPr="009F6399">
                        <w:rPr>
                          <w:bCs/>
                          <w:color w:val="996600"/>
                        </w:rPr>
                        <w:t xml:space="preserve"> </w:t>
                      </w:r>
                      <w:smartTag w:uri="urn:schemas-microsoft-com:office:smarttags" w:element="PlaceName">
                        <w:r w:rsidRPr="009F6399">
                          <w:rPr>
                            <w:bCs/>
                            <w:color w:val="996600"/>
                          </w:rPr>
                          <w:t>Place &amp; Hever</w:t>
                        </w:r>
                      </w:smartTag>
                      <w:r w:rsidRPr="009F6399">
                        <w:rPr>
                          <w:bCs/>
                          <w:color w:val="996600"/>
                        </w:rPr>
                        <w:t xml:space="preserve"> </w:t>
                      </w:r>
                      <w:smartTag w:uri="urn:schemas-microsoft-com:office:smarttags" w:element="PlaceType">
                        <w:r w:rsidRPr="009F6399">
                          <w:rPr>
                            <w:bCs/>
                            <w:color w:val="996600"/>
                          </w:rPr>
                          <w:t>Castle</w:t>
                        </w:r>
                      </w:smartTag>
                    </w:smartTag>
                  </w:smartTag>
                  <w:r w:rsidRPr="009F6399">
                    <w:rPr>
                      <w:bCs/>
                      <w:color w:val="996600"/>
                    </w:rPr>
                    <w:t xml:space="preserve"> -£</w:t>
                  </w:r>
                  <w:r>
                    <w:rPr>
                      <w:bCs/>
                      <w:color w:val="996600"/>
                    </w:rPr>
                    <w:t>20.50</w:t>
                  </w:r>
                  <w:r w:rsidRPr="009F6399">
                    <w:rPr>
                      <w:bCs/>
                      <w:color w:val="996600"/>
                    </w:rPr>
                    <w:t xml:space="preserve"> adult, £11</w:t>
                  </w:r>
                  <w:r>
                    <w:rPr>
                      <w:bCs/>
                      <w:color w:val="996600"/>
                    </w:rPr>
                    <w:t>.50</w:t>
                  </w:r>
                  <w:r w:rsidRPr="009F6399">
                    <w:rPr>
                      <w:bCs/>
                      <w:color w:val="996600"/>
                    </w:rPr>
                    <w:t xml:space="preserve"> child.  </w:t>
                  </w:r>
                </w:p>
                <w:p w:rsidR="000D7D39" w:rsidRPr="009F6399" w:rsidRDefault="000D7D39" w:rsidP="007414B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     </w:t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</w:rPr>
                    <w:t xml:space="preserve">Morning House Tour at </w:t>
                  </w:r>
                  <w:smartTag w:uri="urn:schemas-microsoft-com:office:smarttags" w:element="place">
                    <w:smartTag w:uri="urn:schemas-microsoft-com:office:smarttags" w:element="address">
                      <w:smartTag w:uri="urn:schemas-microsoft-com:office:smarttags" w:element="Street">
                        <w:r w:rsidRPr="009F6399">
                          <w:rPr>
                            <w:bCs/>
                            <w:color w:val="996600"/>
                          </w:rPr>
                          <w:t>Penshurst Place</w:t>
                        </w:r>
                      </w:smartTag>
                    </w:smartTag>
                  </w:smartTag>
                  <w:r w:rsidRPr="009F6399">
                    <w:rPr>
                      <w:bCs/>
                      <w:color w:val="996600"/>
                    </w:rPr>
                    <w:t xml:space="preserve"> -</w:t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</w:rPr>
                    <w:t>Specify Tour time between 9.30am -11am……………..</w:t>
                  </w:r>
                </w:p>
                <w:p w:rsidR="000D7D39" w:rsidRPr="009F6399" w:rsidRDefault="000D7D39" w:rsidP="002101EA">
                  <w:pPr>
                    <w:widowControl w:val="0"/>
                    <w:ind w:left="240"/>
                    <w:rPr>
                      <w:bCs/>
                      <w:color w:val="996600"/>
                      <w:sz w:val="44"/>
                      <w:szCs w:val="44"/>
                    </w:rPr>
                  </w:pPr>
                  <w:r w:rsidRPr="009F6399">
                    <w:rPr>
                      <w:b/>
                      <w:bCs/>
                      <w:color w:val="996600"/>
                      <w:u w:val="single"/>
                    </w:rPr>
                    <w:t xml:space="preserve">OR </w:t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</w:rPr>
                    <w:t>Morning Garden Tour at Penshurst Place -</w:t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</w:rPr>
                    <w:t>Specify Tour time between 10.30am -11.30am……….</w:t>
                  </w:r>
                </w:p>
                <w:p w:rsidR="000D7D39" w:rsidRPr="009F6399" w:rsidRDefault="000D7D39" w:rsidP="007414B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</w:rPr>
                    <w:t xml:space="preserve">           </w:t>
                  </w:r>
                  <w:r>
                    <w:rPr>
                      <w:bCs/>
                      <w:color w:val="996600"/>
                    </w:rPr>
                    <w:t xml:space="preserve">      </w:t>
                  </w:r>
                  <w:r w:rsidRPr="009F6399">
                    <w:rPr>
                      <w:bCs/>
                      <w:color w:val="996600"/>
                    </w:rPr>
                    <w:t xml:space="preserve"> Specify arrival time at </w:t>
                  </w:r>
                  <w:smartTag w:uri="urn:schemas-microsoft-com:office:smarttags" w:element="PlaceName">
                    <w:smartTag w:uri="urn:schemas-microsoft-com:office:smarttags" w:element="place">
                      <w:smartTag w:uri="urn:schemas-microsoft-com:office:smarttags" w:element="PlaceName">
                        <w:r w:rsidRPr="009F6399">
                          <w:rPr>
                            <w:bCs/>
                            <w:color w:val="996600"/>
                          </w:rPr>
                          <w:t>Hever</w:t>
                        </w:r>
                      </w:smartTag>
                      <w:r w:rsidRPr="009F6399">
                        <w:rPr>
                          <w:bCs/>
                          <w:color w:val="996600"/>
                        </w:rPr>
                        <w:t xml:space="preserve"> </w:t>
                      </w:r>
                      <w:smartTag w:uri="urn:schemas-microsoft-com:office:smarttags" w:element="PlaceType">
                        <w:r w:rsidRPr="009F6399">
                          <w:rPr>
                            <w:bCs/>
                            <w:color w:val="996600"/>
                          </w:rPr>
                          <w:t>Castle</w:t>
                        </w:r>
                      </w:smartTag>
                    </w:smartTag>
                  </w:smartTag>
                  <w:r w:rsidRPr="009F6399">
                    <w:rPr>
                      <w:bCs/>
                      <w:color w:val="996600"/>
                    </w:rPr>
                    <w:t xml:space="preserve"> for afternoon freef</w:t>
                  </w:r>
                  <w:r>
                    <w:rPr>
                      <w:bCs/>
                      <w:color w:val="996600"/>
                    </w:rPr>
                    <w:t>low non-guided visit………………………</w:t>
                  </w:r>
                </w:p>
                <w:p w:rsidR="000D7D39" w:rsidRPr="009F6399" w:rsidRDefault="000D7D39" w:rsidP="0091009F">
                  <w:pPr>
                    <w:ind w:left="403" w:hanging="403"/>
                    <w:rPr>
                      <w:b/>
                      <w:bCs/>
                      <w:color w:val="996600"/>
                      <w:sz w:val="22"/>
                      <w:szCs w:val="22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bCs/>
                      <w:color w:val="996600"/>
                    </w:rPr>
                    <w:t>‘</w:t>
                  </w:r>
                  <w:r w:rsidRPr="009F6399">
                    <w:rPr>
                      <w:b/>
                      <w:bCs/>
                      <w:color w:val="996600"/>
                    </w:rPr>
                    <w:t>Winter Behind the Scenes’ Tour</w:t>
                  </w:r>
                  <w:r>
                    <w:rPr>
                      <w:b/>
                      <w:bCs/>
                      <w:color w:val="996600"/>
                    </w:rPr>
                    <w:t xml:space="preserve"> - £15 per person</w:t>
                  </w:r>
                  <w:r w:rsidRPr="009F6399">
                    <w:rPr>
                      <w:b/>
                      <w:bCs/>
                      <w:color w:val="996600"/>
                      <w:sz w:val="22"/>
                      <w:szCs w:val="22"/>
                    </w:rPr>
                    <w:t xml:space="preserve"> - 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>Please contact us for details</w:t>
                  </w:r>
                  <w:r w:rsidRPr="009F6399">
                    <w:rPr>
                      <w:b/>
                      <w:bCs/>
                      <w:color w:val="996600"/>
                      <w:sz w:val="22"/>
                      <w:szCs w:val="22"/>
                    </w:rPr>
                    <w:t>.</w:t>
                  </w:r>
                </w:p>
                <w:p w:rsidR="000D7D39" w:rsidRPr="00AC44D6" w:rsidRDefault="000D7D39" w:rsidP="00AC44D6">
                  <w:pPr>
                    <w:spacing w:after="240"/>
                    <w:ind w:left="400" w:right="-317" w:hanging="400"/>
                    <w:rPr>
                      <w:b/>
                      <w:bCs/>
                      <w:color w:val="996600"/>
                      <w:sz w:val="14"/>
                      <w:szCs w:val="14"/>
                    </w:rPr>
                  </w:pP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 xml:space="preserve">Payment Method: Cash, cheque or credit card on arrival </w:t>
                  </w:r>
                  <w:r>
                    <w:rPr>
                      <w:bCs/>
                      <w:color w:val="996600"/>
                      <w:sz w:val="22"/>
                      <w:szCs w:val="22"/>
                    </w:rPr>
                    <w:t>(</w:t>
                  </w:r>
                  <w:r w:rsidRPr="00AC44D6">
                    <w:rPr>
                      <w:b/>
                      <w:bCs/>
                      <w:color w:val="996600"/>
                      <w:sz w:val="14"/>
                      <w:szCs w:val="14"/>
                    </w:rPr>
                    <w:t xml:space="preserve">Cheques payable to </w:t>
                  </w:r>
                  <w:smartTag w:uri="urn:schemas-microsoft-com:office:smarttags" w:element="place">
                    <w:smartTag w:uri="urn:schemas-microsoft-com:office:smarttags" w:element="address">
                      <w:smartTag w:uri="urn:schemas-microsoft-com:office:smarttags" w:element="Street">
                        <w:r w:rsidRPr="00AC44D6">
                          <w:rPr>
                            <w:b/>
                            <w:bCs/>
                            <w:color w:val="996600"/>
                            <w:sz w:val="14"/>
                            <w:szCs w:val="14"/>
                          </w:rPr>
                          <w:t>Penshurst Place</w:t>
                        </w:r>
                      </w:smartTag>
                    </w:smartTag>
                  </w:smartTag>
                  <w:r>
                    <w:rPr>
                      <w:b/>
                      <w:bCs/>
                      <w:color w:val="996600"/>
                      <w:sz w:val="14"/>
                      <w:szCs w:val="14"/>
                    </w:rPr>
                    <w:t>)</w:t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 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>Invoice (tour operators only)</w:t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</w:p>
                <w:p w:rsidR="000D7D39" w:rsidRPr="00E94D0E" w:rsidRDefault="000D7D39" w:rsidP="008962F5">
                  <w:pPr>
                    <w:ind w:left="400" w:hanging="400"/>
                    <w:rPr>
                      <w:b/>
                      <w:bCs/>
                      <w:color w:val="996600"/>
                    </w:rPr>
                  </w:pPr>
                  <w:r>
                    <w:rPr>
                      <w:b/>
                      <w:bCs/>
                      <w:color w:val="996600"/>
                      <w:sz w:val="22"/>
                      <w:szCs w:val="22"/>
                      <w:u w:val="single"/>
                    </w:rPr>
                    <w:t>T</w:t>
                  </w:r>
                  <w:r w:rsidRPr="009F6399">
                    <w:rPr>
                      <w:b/>
                      <w:bCs/>
                      <w:color w:val="996600"/>
                      <w:sz w:val="22"/>
                      <w:szCs w:val="22"/>
                      <w:u w:val="single"/>
                    </w:rPr>
                    <w:t>RANSPORT</w:t>
                  </w:r>
                  <w:r w:rsidRPr="00154ADE">
                    <w:rPr>
                      <w:b/>
                      <w:color w:val="996600"/>
                      <w:sz w:val="22"/>
                      <w:szCs w:val="22"/>
                    </w:rPr>
                    <w:t xml:space="preserve"> </w:t>
                  </w:r>
                  <w:r w:rsidRPr="009F6399">
                    <w:rPr>
                      <w:b/>
                      <w:color w:val="996600"/>
                      <w:sz w:val="22"/>
                      <w:szCs w:val="22"/>
                    </w:rPr>
                    <w:t xml:space="preserve">– </w:t>
                  </w:r>
                  <w:r w:rsidRPr="009F6399">
                    <w:rPr>
                      <w:color w:val="996600"/>
                      <w:sz w:val="22"/>
                      <w:szCs w:val="22"/>
                    </w:rPr>
                    <w:t xml:space="preserve">Arriving </w:t>
                  </w:r>
                  <w:r>
                    <w:rPr>
                      <w:color w:val="996600"/>
                      <w:sz w:val="22"/>
                      <w:szCs w:val="22"/>
                    </w:rPr>
                    <w:t xml:space="preserve">by: </w:t>
                  </w:r>
                  <w:r w:rsidRPr="00647282">
                    <w:rPr>
                      <w:b/>
                      <w:color w:val="996600"/>
                      <w:sz w:val="26"/>
                      <w:szCs w:val="26"/>
                    </w:rPr>
                    <w:t>Y/N</w:t>
                  </w:r>
                  <w:r w:rsidRPr="009F6399">
                    <w:rPr>
                      <w:color w:val="996600"/>
                      <w:sz w:val="22"/>
                      <w:szCs w:val="22"/>
                    </w:rPr>
                    <w:t xml:space="preserve"> </w:t>
                  </w:r>
                  <w:r w:rsidRPr="009F6399">
                    <w:rPr>
                      <w:b/>
                      <w:color w:val="996600"/>
                      <w:sz w:val="22"/>
                      <w:szCs w:val="22"/>
                    </w:rPr>
                    <w:t xml:space="preserve">Double Decker Bus 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 xml:space="preserve">  </w:t>
                  </w:r>
                  <w:r w:rsidRPr="00647282">
                    <w:rPr>
                      <w:b/>
                      <w:color w:val="996600"/>
                      <w:sz w:val="26"/>
                      <w:szCs w:val="26"/>
                    </w:rPr>
                    <w:t>Y/N</w:t>
                  </w:r>
                  <w:r w:rsidRPr="009F6399">
                    <w:rPr>
                      <w:b/>
                      <w:color w:val="996600"/>
                      <w:sz w:val="22"/>
                      <w:szCs w:val="22"/>
                    </w:rPr>
                    <w:t xml:space="preserve"> Single Decker Bus 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 xml:space="preserve">   </w:t>
                  </w:r>
                  <w:r w:rsidRPr="00647282">
                    <w:rPr>
                      <w:b/>
                      <w:color w:val="996600"/>
                      <w:sz w:val="26"/>
                      <w:szCs w:val="26"/>
                    </w:rPr>
                    <w:t>Y/N</w:t>
                  </w:r>
                  <w:r>
                    <w:rPr>
                      <w:b/>
                      <w:bCs/>
                      <w:color w:val="996600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996600"/>
                    </w:rPr>
                    <w:t xml:space="preserve">Individual cars </w:t>
                  </w:r>
                </w:p>
                <w:p w:rsidR="000D7D39" w:rsidRPr="00F05596" w:rsidRDefault="000D7D39" w:rsidP="008962F5">
                  <w:pPr>
                    <w:ind w:left="400" w:hanging="400"/>
                    <w:rPr>
                      <w:bCs/>
                      <w:color w:val="996600"/>
                      <w:sz w:val="10"/>
                      <w:szCs w:val="10"/>
                    </w:rPr>
                  </w:pPr>
                </w:p>
                <w:p w:rsidR="000D7D39" w:rsidRPr="009F6399" w:rsidRDefault="000D7D39" w:rsidP="008962F5">
                  <w:pPr>
                    <w:widowControl w:val="0"/>
                    <w:rPr>
                      <w:bCs/>
                      <w:color w:val="996600"/>
                      <w:sz w:val="22"/>
                      <w:szCs w:val="22"/>
                    </w:rPr>
                  </w:pPr>
                  <w:r w:rsidRPr="009F6399">
                    <w:rPr>
                      <w:b/>
                      <w:bCs/>
                      <w:color w:val="996600"/>
                      <w:sz w:val="20"/>
                      <w:szCs w:val="20"/>
                      <w:u w:val="single"/>
                    </w:rPr>
                    <w:t>WHEELCHAIR USERS</w:t>
                  </w:r>
                  <w:r w:rsidRPr="00154ADE">
                    <w:rPr>
                      <w:b/>
                      <w:bCs/>
                      <w:color w:val="996600"/>
                      <w:sz w:val="20"/>
                      <w:szCs w:val="20"/>
                    </w:rPr>
                    <w:t xml:space="preserve"> </w:t>
                  </w:r>
                  <w:r w:rsidRPr="009F6399">
                    <w:rPr>
                      <w:b/>
                      <w:bCs/>
                      <w:color w:val="996600"/>
                      <w:sz w:val="20"/>
                      <w:szCs w:val="20"/>
                    </w:rPr>
                    <w:t xml:space="preserve">  YES </w:t>
                  </w:r>
                  <w:r w:rsidRPr="009F6399">
                    <w:rPr>
                      <w:b/>
                      <w:bCs/>
                      <w:color w:val="996600"/>
                      <w:sz w:val="32"/>
                      <w:szCs w:val="32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22"/>
                      <w:szCs w:val="22"/>
                    </w:rPr>
                    <w:t xml:space="preserve">  NO </w:t>
                  </w:r>
                  <w:r w:rsidRPr="009F6399">
                    <w:rPr>
                      <w:b/>
                      <w:bCs/>
                      <w:color w:val="996600"/>
                      <w:sz w:val="32"/>
                      <w:szCs w:val="32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22"/>
                      <w:szCs w:val="22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>If yes, please state number of visitors using wheelchairs……………………</w:t>
                  </w:r>
                </w:p>
                <w:p w:rsidR="000D7D39" w:rsidRPr="009F6399" w:rsidRDefault="000D7D39" w:rsidP="00E33E73">
                  <w:pPr>
                    <w:widowControl w:val="0"/>
                    <w:rPr>
                      <w:bCs/>
                      <w:color w:val="996600"/>
                      <w:sz w:val="22"/>
                      <w:szCs w:val="22"/>
                    </w:rPr>
                  </w:pPr>
                  <w:r w:rsidRPr="009F6399">
                    <w:rPr>
                      <w:bCs/>
                      <w:i/>
                      <w:color w:val="996600"/>
                      <w:sz w:val="22"/>
                      <w:szCs w:val="22"/>
                    </w:rPr>
                    <w:t xml:space="preserve">Please note that some of the paths are uneven in places so it is recommended that wheelchair users bring a companion to assist them. 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>We have 2 wheelchairs available to hire, please telephone to book.</w:t>
                  </w:r>
                </w:p>
                <w:p w:rsidR="000D7D39" w:rsidRPr="009F6399" w:rsidRDefault="000D7D39" w:rsidP="008F478B">
                  <w:pPr>
                    <w:rPr>
                      <w:b/>
                      <w:bCs/>
                      <w:color w:val="996600"/>
                    </w:rPr>
                  </w:pPr>
                </w:p>
                <w:p w:rsidR="000D7D39" w:rsidRDefault="000D7D39" w:rsidP="00E33E73">
                  <w:pPr>
                    <w:widowControl w:val="0"/>
                    <w:rPr>
                      <w:bCs/>
                      <w:color w:val="403152"/>
                      <w:sz w:val="22"/>
                      <w:szCs w:val="22"/>
                    </w:rPr>
                  </w:pPr>
                </w:p>
                <w:p w:rsidR="000D7D39" w:rsidRDefault="000D7D39" w:rsidP="00E33E73">
                  <w:pPr>
                    <w:widowControl w:val="0"/>
                    <w:rPr>
                      <w:bCs/>
                      <w:color w:val="403152"/>
                      <w:sz w:val="22"/>
                      <w:szCs w:val="22"/>
                    </w:rPr>
                  </w:pPr>
                </w:p>
                <w:p w:rsidR="000D7D39" w:rsidRDefault="000D7D39" w:rsidP="00E33E73">
                  <w:pPr>
                    <w:widowControl w:val="0"/>
                    <w:rPr>
                      <w:bCs/>
                      <w:color w:val="403152"/>
                      <w:sz w:val="22"/>
                      <w:szCs w:val="22"/>
                    </w:rPr>
                  </w:pPr>
                </w:p>
                <w:p w:rsidR="000D7D39" w:rsidRPr="00934328" w:rsidRDefault="000D7D39" w:rsidP="00E33E73">
                  <w:pPr>
                    <w:widowControl w:val="0"/>
                    <w:rPr>
                      <w:bCs/>
                      <w:color w:val="403152"/>
                      <w:sz w:val="10"/>
                      <w:szCs w:val="10"/>
                    </w:rPr>
                  </w:pPr>
                </w:p>
                <w:p w:rsidR="000D7D39" w:rsidRPr="000461A9" w:rsidRDefault="000D7D39" w:rsidP="00E33E73">
                  <w:pPr>
                    <w:widowControl w:val="0"/>
                    <w:rPr>
                      <w:bCs/>
                      <w:color w:val="403152"/>
                    </w:rPr>
                  </w:pPr>
                  <w:r w:rsidRPr="000461A9">
                    <w:rPr>
                      <w:b/>
                      <w:bCs/>
                      <w:color w:val="403152"/>
                      <w:sz w:val="20"/>
                      <w:szCs w:val="20"/>
                      <w:u w:val="single"/>
                    </w:rPr>
                    <w:t>HOW DID YOU HEAR ABOUT US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t xml:space="preserve"> – </w:t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Advertising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 Previous visit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  Exhibition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t xml:space="preserve"> </w:t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Mail shot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  Word of</w:t>
                  </w:r>
                  <w:r w:rsidRPr="000461A9">
                    <w:rPr>
                      <w:bCs/>
                      <w:color w:val="403152"/>
                    </w:rPr>
                    <w:t xml:space="preserve"> mouth </w:t>
                  </w:r>
                  <w:r w:rsidRPr="000461A9">
                    <w:rPr>
                      <w:b/>
                      <w:bCs/>
                      <w:color w:val="40315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</w:rPr>
                    <w:t xml:space="preserve"> </w:t>
                  </w:r>
                </w:p>
                <w:p w:rsidR="000D7D39" w:rsidRPr="000461A9" w:rsidRDefault="000D7D39" w:rsidP="00E33E73">
                  <w:pPr>
                    <w:widowControl w:val="0"/>
                    <w:jc w:val="center"/>
                    <w:rPr>
                      <w:b/>
                      <w:color w:val="403152"/>
                    </w:rPr>
                  </w:pP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  <w:t xml:space="preserve">                                                             </w:t>
                  </w:r>
                </w:p>
                <w:p w:rsidR="000D7D39" w:rsidRPr="000461A9" w:rsidRDefault="000D7D39" w:rsidP="00E33E73">
                  <w:pPr>
                    <w:widowControl w:val="0"/>
                    <w:jc w:val="center"/>
                    <w:rPr>
                      <w:b/>
                      <w:color w:val="403152"/>
                    </w:rPr>
                  </w:pPr>
                  <w:r w:rsidRPr="000461A9">
                    <w:rPr>
                      <w:b/>
                      <w:color w:val="403152"/>
                    </w:rPr>
                    <w:t xml:space="preserve">                                                                                                                                                 </w:t>
                  </w:r>
                </w:p>
                <w:p w:rsidR="000D7D39" w:rsidRPr="000461A9" w:rsidRDefault="000D7D39" w:rsidP="00E33E73">
                  <w:pPr>
                    <w:rPr>
                      <w:color w:val="403152"/>
                    </w:rPr>
                  </w:pPr>
                </w:p>
              </w:txbxContent>
            </v:textbox>
          </v:shape>
        </w:pict>
      </w: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  <w:r>
        <w:rPr>
          <w:noProof/>
          <w:lang w:val="en-US" w:eastAsia="en-US"/>
        </w:rPr>
        <w:pict>
          <v:line id="_x0000_s1029" style="position:absolute;left:0;text-align:left;z-index:251661312" from="-15pt,10pt" to="535pt,10pt"/>
        </w:pict>
      </w: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9F6399">
      <w:pPr>
        <w:widowControl w:val="0"/>
        <w:rPr>
          <w:b/>
          <w:smallCaps/>
          <w:color w:val="403152"/>
          <w:sz w:val="40"/>
          <w:szCs w:val="40"/>
        </w:rPr>
      </w:pPr>
    </w:p>
    <w:p w:rsidR="000D7D39" w:rsidRDefault="000D7D39" w:rsidP="00964311">
      <w:pPr>
        <w:widowControl w:val="0"/>
        <w:ind w:left="1800"/>
        <w:jc w:val="both"/>
        <w:rPr>
          <w:b/>
          <w:smallCaps/>
          <w:color w:val="996600"/>
          <w:sz w:val="40"/>
          <w:szCs w:val="40"/>
        </w:rPr>
      </w:pPr>
    </w:p>
    <w:p w:rsidR="000D7D39" w:rsidRDefault="000D7D39" w:rsidP="00964311">
      <w:pPr>
        <w:widowControl w:val="0"/>
        <w:ind w:left="1800"/>
        <w:jc w:val="both"/>
        <w:rPr>
          <w:b/>
          <w:smallCaps/>
          <w:color w:val="996600"/>
          <w:sz w:val="10"/>
          <w:szCs w:val="10"/>
        </w:rPr>
      </w:pPr>
      <w:r w:rsidRPr="009F6399">
        <w:rPr>
          <w:b/>
          <w:smallCaps/>
          <w:color w:val="996600"/>
          <w:sz w:val="40"/>
          <w:szCs w:val="40"/>
        </w:rPr>
        <w:t>Group Catering Booking Form 201</w:t>
      </w:r>
      <w:r>
        <w:rPr>
          <w:b/>
          <w:smallCaps/>
          <w:color w:val="996600"/>
          <w:sz w:val="40"/>
          <w:szCs w:val="40"/>
        </w:rPr>
        <w:t>4</w:t>
      </w:r>
    </w:p>
    <w:p w:rsidR="000D7D39" w:rsidRPr="0050184C" w:rsidRDefault="000D7D39" w:rsidP="00964311">
      <w:pPr>
        <w:widowControl w:val="0"/>
        <w:ind w:left="1800"/>
        <w:jc w:val="both"/>
        <w:rPr>
          <w:b/>
          <w:smallCaps/>
          <w:color w:val="996600"/>
          <w:sz w:val="10"/>
          <w:szCs w:val="10"/>
        </w:rPr>
      </w:pPr>
    </w:p>
    <w:p w:rsidR="000D7D39" w:rsidRDefault="000D7D39" w:rsidP="00BD0D29">
      <w:pPr>
        <w:widowControl w:val="0"/>
        <w:ind w:left="-539"/>
        <w:jc w:val="center"/>
        <w:rPr>
          <w:b/>
          <w:color w:val="996600"/>
          <w:sz w:val="10"/>
          <w:szCs w:val="10"/>
        </w:rPr>
      </w:pPr>
      <w:r w:rsidRPr="009F6399">
        <w:rPr>
          <w:b/>
          <w:color w:val="996600"/>
          <w:sz w:val="22"/>
          <w:szCs w:val="22"/>
        </w:rPr>
        <w:t>THE FOLLOWING PRICES ARE FOR GROUP BOOKINGS OF A MINIMUM OF 15 AND MAXIMUM OF 50 PEOPLE. FOR GROUPS OF OVER 50 PLEASE CONTACT US TO DISCUSS YOUR REQUIREMENTS.</w:t>
      </w:r>
    </w:p>
    <w:p w:rsidR="000D7D39" w:rsidRPr="00221252" w:rsidRDefault="000D7D39" w:rsidP="00BD0D29">
      <w:pPr>
        <w:widowControl w:val="0"/>
        <w:ind w:left="-539"/>
        <w:jc w:val="center"/>
        <w:rPr>
          <w:b/>
          <w:color w:val="996600"/>
          <w:sz w:val="10"/>
          <w:szCs w:val="10"/>
        </w:rPr>
      </w:pPr>
    </w:p>
    <w:p w:rsidR="000D7D39" w:rsidRDefault="000D7D39" w:rsidP="00BD0D29">
      <w:pPr>
        <w:widowControl w:val="0"/>
        <w:ind w:left="-539"/>
        <w:jc w:val="center"/>
        <w:rPr>
          <w:b/>
          <w:color w:val="996600"/>
          <w:sz w:val="10"/>
          <w:szCs w:val="10"/>
        </w:rPr>
      </w:pPr>
      <w:r>
        <w:rPr>
          <w:b/>
          <w:color w:val="996600"/>
          <w:sz w:val="22"/>
          <w:szCs w:val="22"/>
        </w:rPr>
        <w:t>To assist you please do read page 8-9 of the Group Visits brochure before completing</w:t>
      </w:r>
    </w:p>
    <w:p w:rsidR="000D7D39" w:rsidRPr="00221252" w:rsidRDefault="000D7D39" w:rsidP="00BD0D29">
      <w:pPr>
        <w:widowControl w:val="0"/>
        <w:ind w:left="-539"/>
        <w:jc w:val="center"/>
        <w:rPr>
          <w:b/>
          <w:color w:val="996600"/>
          <w:sz w:val="10"/>
          <w:szCs w:val="10"/>
        </w:rPr>
      </w:pPr>
    </w:p>
    <w:p w:rsidR="000D7D39" w:rsidRDefault="000D7D39" w:rsidP="002F5BBE">
      <w:pPr>
        <w:widowControl w:val="0"/>
        <w:rPr>
          <w:b/>
          <w:bCs/>
          <w:i/>
          <w:iCs/>
          <w:color w:val="996600"/>
          <w:sz w:val="10"/>
          <w:szCs w:val="10"/>
        </w:rPr>
      </w:pPr>
      <w:r w:rsidRPr="00221252">
        <w:rPr>
          <w:b/>
          <w:bCs/>
          <w:i/>
          <w:iCs/>
          <w:color w:val="996600"/>
          <w:sz w:val="26"/>
          <w:szCs w:val="26"/>
        </w:rPr>
        <w:t>Y</w:t>
      </w:r>
      <w:r>
        <w:rPr>
          <w:b/>
          <w:bCs/>
          <w:i/>
          <w:iCs/>
          <w:color w:val="996600"/>
          <w:sz w:val="26"/>
          <w:szCs w:val="26"/>
        </w:rPr>
        <w:t>es</w:t>
      </w:r>
      <w:r w:rsidRPr="00221252">
        <w:rPr>
          <w:b/>
          <w:bCs/>
          <w:i/>
          <w:iCs/>
          <w:color w:val="996600"/>
          <w:sz w:val="26"/>
          <w:szCs w:val="26"/>
        </w:rPr>
        <w:t>/</w:t>
      </w:r>
      <w:r>
        <w:rPr>
          <w:b/>
          <w:bCs/>
          <w:i/>
          <w:iCs/>
          <w:color w:val="996600"/>
          <w:sz w:val="26"/>
          <w:szCs w:val="26"/>
        </w:rPr>
        <w:t xml:space="preserve">No </w:t>
      </w:r>
      <w:r>
        <w:rPr>
          <w:b/>
          <w:bCs/>
          <w:i/>
          <w:iCs/>
          <w:color w:val="996600"/>
          <w:sz w:val="22"/>
          <w:szCs w:val="22"/>
        </w:rPr>
        <w:t xml:space="preserve"> Do your group require lunch on an individual basis, without booking as a group. How many?.......</w:t>
      </w:r>
    </w:p>
    <w:p w:rsidR="000D7D39" w:rsidRPr="00221252" w:rsidRDefault="000D7D39" w:rsidP="002F5BBE">
      <w:pPr>
        <w:widowControl w:val="0"/>
        <w:rPr>
          <w:b/>
          <w:bCs/>
          <w:i/>
          <w:iCs/>
          <w:color w:val="996600"/>
          <w:sz w:val="10"/>
          <w:szCs w:val="10"/>
        </w:rPr>
      </w:pPr>
    </w:p>
    <w:p w:rsidR="000D7D39" w:rsidRPr="009F6399" w:rsidRDefault="000D7D39" w:rsidP="002F5BBE">
      <w:pPr>
        <w:widowControl w:val="0"/>
        <w:rPr>
          <w:b/>
          <w:color w:val="996600"/>
          <w:sz w:val="10"/>
          <w:szCs w:val="10"/>
          <w:u w:val="single"/>
        </w:rPr>
      </w:pPr>
      <w:r>
        <w:rPr>
          <w:b/>
          <w:bCs/>
          <w:i/>
          <w:iCs/>
          <w:color w:val="996600"/>
          <w:sz w:val="22"/>
          <w:szCs w:val="22"/>
        </w:rPr>
        <w:t>Please complete the form below if you wish to pre-book for your group, adding the numbers required.</w:t>
      </w:r>
    </w:p>
    <w:p w:rsidR="000D7D39" w:rsidRPr="00A86B7C" w:rsidRDefault="000D7D39" w:rsidP="00120DC6">
      <w:pPr>
        <w:widowControl w:val="0"/>
        <w:ind w:left="-539"/>
        <w:rPr>
          <w:b/>
          <w:color w:val="403152"/>
          <w:sz w:val="22"/>
          <w:szCs w:val="22"/>
        </w:rPr>
      </w:pPr>
      <w:r>
        <w:rPr>
          <w:noProof/>
          <w:lang w:val="en-US" w:eastAsia="en-US"/>
        </w:rPr>
        <w:pict>
          <v:shape id="Picture 18" o:spid="_x0000_s1030" type="#_x0000_t75" alt="Scones image supplied by Leiths 2" style="position:absolute;left:0;text-align:left;margin-left:-40pt;margin-top:7pt;width:587.4pt;height:676.9pt;z-index:-251657216;visibility:visible">
            <v:imagedata r:id="rId8" o:title="" gain="13107f" blacklevel="26214f"/>
          </v:shape>
        </w:pict>
      </w:r>
    </w:p>
    <w:p w:rsidR="000D7D39" w:rsidRPr="00A86B7C" w:rsidRDefault="000D7D39" w:rsidP="00BD0D29">
      <w:pPr>
        <w:widowControl w:val="0"/>
        <w:ind w:left="-539"/>
        <w:jc w:val="center"/>
        <w:rPr>
          <w:b/>
          <w:color w:val="403152"/>
          <w:sz w:val="22"/>
          <w:szCs w:val="22"/>
        </w:rPr>
      </w:pPr>
      <w:r>
        <w:rPr>
          <w:noProof/>
          <w:lang w:val="en-US" w:eastAsia="en-US"/>
        </w:rPr>
        <w:pict>
          <v:shape id="_x0000_s1031" type="#_x0000_t202" style="position:absolute;left:0;text-align:left;margin-left:-10pt;margin-top:1.15pt;width:525pt;height:95.2pt;z-index:251656192" filled="f" fillcolor="#0d0046" strokecolor="#960" strokeweight="3pt">
            <v:fill opacity="11796f"/>
            <v:stroke linestyle="thinThin"/>
            <v:textbox>
              <w:txbxContent>
                <w:p w:rsidR="000D7D39" w:rsidRPr="009F6399" w:rsidRDefault="000D7D39">
                  <w:pPr>
                    <w:rPr>
                      <w:b/>
                      <w:color w:val="996600"/>
                    </w:rPr>
                  </w:pPr>
                  <w:r w:rsidRPr="009F6399">
                    <w:rPr>
                      <w:b/>
                      <w:smallCaps/>
                      <w:color w:val="996600"/>
                      <w:sz w:val="28"/>
                      <w:szCs w:val="28"/>
                      <w:u w:val="single"/>
                    </w:rPr>
                    <w:t>Morning Coffee</w:t>
                  </w:r>
                  <w:r w:rsidRPr="009F6399">
                    <w:rPr>
                      <w:b/>
                      <w:color w:val="99660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color w:val="996600"/>
                      <w:sz w:val="28"/>
                      <w:szCs w:val="28"/>
                    </w:rPr>
                    <w:t xml:space="preserve">    </w:t>
                  </w:r>
                  <w:r w:rsidRPr="009F6399">
                    <w:rPr>
                      <w:b/>
                      <w:color w:val="996600"/>
                    </w:rPr>
                    <w:t>Time required…………</w:t>
                  </w:r>
                  <w:r>
                    <w:rPr>
                      <w:b/>
                      <w:color w:val="996600"/>
                    </w:rPr>
                    <w:t>number.</w:t>
                  </w:r>
                  <w:r w:rsidRPr="009F6399">
                    <w:rPr>
                      <w:b/>
                      <w:color w:val="996600"/>
                    </w:rPr>
                    <w:t>…</w:t>
                  </w:r>
                  <w:r>
                    <w:rPr>
                      <w:b/>
                      <w:color w:val="996600"/>
                    </w:rPr>
                    <w:t>…</w:t>
                  </w:r>
                  <w:r w:rsidRPr="009F6399">
                    <w:rPr>
                      <w:b/>
                      <w:color w:val="996600"/>
                    </w:rPr>
                    <w:t xml:space="preserve"> (served between 10.30-11.30am)</w:t>
                  </w:r>
                </w:p>
                <w:p w:rsidR="000D7D39" w:rsidRPr="009F6399" w:rsidRDefault="000D7D39">
                  <w:pPr>
                    <w:rPr>
                      <w:b/>
                      <w:color w:val="996600"/>
                    </w:rPr>
                  </w:pPr>
                </w:p>
                <w:p w:rsidR="000D7D39" w:rsidRPr="00000B4F" w:rsidRDefault="000D7D39" w:rsidP="0096169F">
                  <w:pPr>
                    <w:spacing w:line="360" w:lineRule="auto"/>
                    <w:jc w:val="center"/>
                    <w:rPr>
                      <w:b/>
                      <w:color w:val="996600"/>
                    </w:rPr>
                  </w:pPr>
                  <w:r w:rsidRPr="009F6399">
                    <w:rPr>
                      <w:color w:val="996600"/>
                    </w:rPr>
                    <w:t>Coffee or Tea served with a freshly baked cookie………...</w:t>
                  </w:r>
                  <w:r>
                    <w:rPr>
                      <w:color w:val="996600"/>
                    </w:rPr>
                    <w:t xml:space="preserve">    </w:t>
                  </w:r>
                  <w:r w:rsidRPr="00000B4F">
                    <w:rPr>
                      <w:b/>
                      <w:color w:val="996600"/>
                    </w:rPr>
                    <w:t>£2.75 per person</w:t>
                  </w:r>
                </w:p>
                <w:p w:rsidR="000D7D39" w:rsidRPr="00000B4F" w:rsidRDefault="000D7D39" w:rsidP="0096169F">
                  <w:pPr>
                    <w:spacing w:line="360" w:lineRule="auto"/>
                    <w:rPr>
                      <w:b/>
                      <w:color w:val="996600"/>
                    </w:rPr>
                  </w:pPr>
                  <w:r w:rsidRPr="00000B4F">
                    <w:rPr>
                      <w:color w:val="996600"/>
                    </w:rPr>
                    <w:t xml:space="preserve">                      Coffee or Tea served with a Danish pastry </w:t>
                  </w:r>
                  <w:r w:rsidRPr="00000B4F">
                    <w:rPr>
                      <w:b/>
                      <w:color w:val="996600"/>
                    </w:rPr>
                    <w:t>………………….£4.50 per person</w:t>
                  </w:r>
                </w:p>
                <w:p w:rsidR="000D7D39" w:rsidRPr="00000B4F" w:rsidRDefault="000D7D39" w:rsidP="0096169F">
                  <w:pPr>
                    <w:spacing w:line="360" w:lineRule="auto"/>
                    <w:rPr>
                      <w:color w:val="996600"/>
                    </w:rPr>
                  </w:pPr>
                  <w:r w:rsidRPr="00000B4F">
                    <w:rPr>
                      <w:color w:val="996600"/>
                    </w:rPr>
                    <w:t xml:space="preserve">                      Coffee or Tea served with a bacon roll …………………….. £</w:t>
                  </w:r>
                  <w:r w:rsidRPr="00000B4F">
                    <w:rPr>
                      <w:b/>
                      <w:color w:val="996600"/>
                    </w:rPr>
                    <w:t>5.50 per person</w:t>
                  </w:r>
                </w:p>
              </w:txbxContent>
            </v:textbox>
          </v:shape>
        </w:pict>
      </w:r>
    </w:p>
    <w:p w:rsidR="000D7D39" w:rsidRPr="00A86B7C" w:rsidRDefault="000D7D39" w:rsidP="00BD0D29">
      <w:pPr>
        <w:widowControl w:val="0"/>
        <w:ind w:left="-539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C93183">
      <w:pPr>
        <w:widowControl w:val="0"/>
        <w:tabs>
          <w:tab w:val="center" w:pos="4929"/>
          <w:tab w:val="right" w:pos="10398"/>
        </w:tabs>
        <w:ind w:left="-540"/>
        <w:rPr>
          <w:color w:val="403152"/>
          <w:sz w:val="22"/>
          <w:szCs w:val="22"/>
        </w:rPr>
      </w:pPr>
      <w:r>
        <w:rPr>
          <w:color w:val="403152"/>
          <w:sz w:val="22"/>
          <w:szCs w:val="22"/>
        </w:rPr>
        <w:tab/>
      </w:r>
      <w:r>
        <w:rPr>
          <w:color w:val="403152"/>
          <w:sz w:val="22"/>
          <w:szCs w:val="22"/>
        </w:rPr>
        <w:tab/>
      </w: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  <w:r>
        <w:rPr>
          <w:noProof/>
          <w:lang w:val="en-US" w:eastAsia="en-US"/>
        </w:rPr>
        <w:pict>
          <v:shape id="_x0000_s1032" type="#_x0000_t202" style="position:absolute;left:0;text-align:left;margin-left:-10pt;margin-top:2pt;width:525pt;height:315.55pt;z-index:251657216" filled="f" fillcolor="#0d0046" strokecolor="#960" strokeweight="3pt">
            <v:fill opacity="9830f"/>
            <v:stroke linestyle="thinThin"/>
            <v:textbox style="mso-next-textbox:#_x0000_s1032">
              <w:txbxContent>
                <w:p w:rsidR="000D7D39" w:rsidRPr="009F6399" w:rsidRDefault="000D7D39" w:rsidP="00CF1302">
                  <w:pPr>
                    <w:rPr>
                      <w:b/>
                      <w:color w:val="996600"/>
                    </w:rPr>
                  </w:pPr>
                  <w:r w:rsidRPr="009F6399">
                    <w:rPr>
                      <w:b/>
                      <w:smallCaps/>
                      <w:color w:val="996600"/>
                      <w:sz w:val="28"/>
                      <w:szCs w:val="28"/>
                      <w:u w:val="single"/>
                    </w:rPr>
                    <w:t>Lunch</w:t>
                  </w:r>
                  <w:r w:rsidRPr="009F6399">
                    <w:rPr>
                      <w:b/>
                      <w:color w:val="996600"/>
                    </w:rPr>
                    <w:tab/>
                    <w:t>Time required</w:t>
                  </w:r>
                  <w:r>
                    <w:rPr>
                      <w:b/>
                      <w:color w:val="996600"/>
                    </w:rPr>
                    <w:t xml:space="preserve"> …</w:t>
                  </w:r>
                  <w:r w:rsidRPr="009F6399">
                    <w:rPr>
                      <w:b/>
                      <w:color w:val="996600"/>
                    </w:rPr>
                    <w:t>………</w:t>
                  </w:r>
                  <w:r>
                    <w:rPr>
                      <w:b/>
                      <w:color w:val="996600"/>
                    </w:rPr>
                    <w:t>number…… (</w:t>
                  </w:r>
                  <w:r w:rsidRPr="009F6399">
                    <w:rPr>
                      <w:b/>
                      <w:color w:val="996600"/>
                    </w:rPr>
                    <w:t>served between 12 noon - 2.30pm)</w:t>
                  </w:r>
                </w:p>
                <w:p w:rsidR="000D7D39" w:rsidRPr="009F6399" w:rsidRDefault="000D7D39" w:rsidP="00CF1302">
                  <w:pPr>
                    <w:rPr>
                      <w:b/>
                      <w:color w:val="996600"/>
                    </w:rPr>
                  </w:pPr>
                </w:p>
                <w:p w:rsidR="000D7D39" w:rsidRPr="009F6399" w:rsidRDefault="000D7D39" w:rsidP="00073928">
                  <w:pPr>
                    <w:spacing w:line="360" w:lineRule="auto"/>
                    <w:jc w:val="center"/>
                    <w:rPr>
                      <w:b/>
                      <w:color w:val="996600"/>
                      <w:u w:val="single"/>
                    </w:rPr>
                  </w:pPr>
                  <w:r w:rsidRPr="009F6399">
                    <w:rPr>
                      <w:b/>
                      <w:color w:val="996600"/>
                      <w:u w:val="single"/>
                    </w:rPr>
                    <w:t xml:space="preserve"> £</w:t>
                  </w:r>
                  <w:r>
                    <w:rPr>
                      <w:b/>
                      <w:color w:val="996600"/>
                      <w:u w:val="single"/>
                    </w:rPr>
                    <w:t>13.95</w:t>
                  </w:r>
                  <w:r w:rsidRPr="009F6399">
                    <w:rPr>
                      <w:b/>
                      <w:color w:val="996600"/>
                      <w:u w:val="single"/>
                    </w:rPr>
                    <w:t xml:space="preserve"> per person</w:t>
                  </w:r>
                </w:p>
                <w:p w:rsidR="000D7D39" w:rsidRPr="009F6399" w:rsidRDefault="000D7D39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r w:rsidRPr="009F6399">
                    <w:rPr>
                      <w:color w:val="996600"/>
                    </w:rPr>
                    <w:t>(Please choose one option for your whole group, except for vegetarians.)</w:t>
                  </w:r>
                </w:p>
                <w:p w:rsidR="000D7D39" w:rsidRPr="00221252" w:rsidRDefault="000D7D39" w:rsidP="00073928">
                  <w:pPr>
                    <w:spacing w:line="360" w:lineRule="auto"/>
                    <w:jc w:val="center"/>
                    <w:rPr>
                      <w:color w:val="996600"/>
                      <w:sz w:val="16"/>
                      <w:szCs w:val="16"/>
                    </w:rPr>
                  </w:pPr>
                </w:p>
                <w:p w:rsidR="000D7D39" w:rsidRPr="009F6399" w:rsidRDefault="000D7D39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 xml:space="preserve">Hunters Chicken, New Potatoes &amp; </w:t>
                  </w:r>
                  <w:r w:rsidRPr="009F6399">
                    <w:rPr>
                      <w:color w:val="996600"/>
                    </w:rPr>
                    <w:t xml:space="preserve"> Seasonal Vegetables………</w:t>
                  </w:r>
                </w:p>
                <w:p w:rsidR="000D7D39" w:rsidRPr="009F6399" w:rsidRDefault="000D7D39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r w:rsidRPr="00000B4F">
                    <w:rPr>
                      <w:b/>
                      <w:color w:val="996600"/>
                      <w:u w:val="single"/>
                    </w:rPr>
                    <w:t>OR</w:t>
                  </w:r>
                  <w:r w:rsidRPr="009F6399">
                    <w:rPr>
                      <w:b/>
                      <w:color w:val="996600"/>
                    </w:rPr>
                    <w:t xml:space="preserve"> </w:t>
                  </w:r>
                  <w:r>
                    <w:rPr>
                      <w:color w:val="996600"/>
                    </w:rPr>
                    <w:t xml:space="preserve"> Steak &amp; Mushroom Suet Pudding, Mashed Potatoes &amp; Seasonal Vegetables</w:t>
                  </w:r>
                  <w:r w:rsidRPr="009F6399">
                    <w:rPr>
                      <w:color w:val="996600"/>
                    </w:rPr>
                    <w:t>……….</w:t>
                  </w:r>
                </w:p>
                <w:p w:rsidR="000D7D39" w:rsidRPr="009F6399" w:rsidRDefault="000D7D39" w:rsidP="00445FF9">
                  <w:pPr>
                    <w:ind w:left="1440"/>
                    <w:rPr>
                      <w:color w:val="996600"/>
                    </w:rPr>
                  </w:pPr>
                  <w:r w:rsidRPr="00000B4F">
                    <w:rPr>
                      <w:b/>
                      <w:color w:val="996600"/>
                      <w:u w:val="single"/>
                    </w:rPr>
                    <w:t>OR</w:t>
                  </w:r>
                  <w:r>
                    <w:rPr>
                      <w:b/>
                      <w:color w:val="996600"/>
                    </w:rPr>
                    <w:t xml:space="preserve"> </w:t>
                  </w:r>
                  <w:r w:rsidRPr="009F6399">
                    <w:rPr>
                      <w:color w:val="996600"/>
                    </w:rPr>
                    <w:t xml:space="preserve"> </w:t>
                  </w:r>
                  <w:r>
                    <w:rPr>
                      <w:color w:val="996600"/>
                    </w:rPr>
                    <w:t xml:space="preserve">Spinach and Ricotta Cannelloni with Mixed Seasonal Leaves </w:t>
                  </w:r>
                  <w:r w:rsidRPr="009F6399">
                    <w:rPr>
                      <w:color w:val="996600"/>
                    </w:rPr>
                    <w:t xml:space="preserve">(V)…………                                                                                       </w:t>
                  </w:r>
                </w:p>
                <w:p w:rsidR="000D7D39" w:rsidRDefault="000D7D39" w:rsidP="00445FF9">
                  <w:pPr>
                    <w:ind w:left="1440"/>
                    <w:rPr>
                      <w:color w:val="996600"/>
                    </w:rPr>
                  </w:pPr>
                  <w:r w:rsidRPr="009F6399">
                    <w:rPr>
                      <w:b/>
                      <w:color w:val="996600"/>
                    </w:rPr>
                    <w:t xml:space="preserve">                                                    </w:t>
                  </w:r>
                  <w:r w:rsidRPr="009F6399">
                    <w:rPr>
                      <w:color w:val="996600"/>
                    </w:rPr>
                    <w:sym w:font="Wingdings" w:char="F096"/>
                  </w:r>
                </w:p>
                <w:p w:rsidR="000D7D39" w:rsidRPr="009F6399" w:rsidRDefault="000D7D39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 xml:space="preserve">Lemon Tart with </w:t>
                  </w:r>
                  <w:smartTag w:uri="urn:schemas-microsoft-com:office:smarttags" w:element="place">
                    <w:smartTag w:uri="urn:schemas-microsoft-com:office:smarttags" w:element="State">
                      <w:r>
                        <w:rPr>
                          <w:color w:val="996600"/>
                        </w:rPr>
                        <w:t>Berry</w:t>
                      </w:r>
                    </w:smartTag>
                  </w:smartTag>
                  <w:r>
                    <w:rPr>
                      <w:color w:val="996600"/>
                    </w:rPr>
                    <w:t xml:space="preserve"> Compote</w:t>
                  </w:r>
                  <w:r w:rsidRPr="009F6399">
                    <w:rPr>
                      <w:color w:val="996600"/>
                    </w:rPr>
                    <w:t xml:space="preserve"> …………</w:t>
                  </w:r>
                </w:p>
                <w:p w:rsidR="000D7D39" w:rsidRDefault="000D7D39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r w:rsidRPr="00000B4F">
                    <w:rPr>
                      <w:b/>
                      <w:color w:val="996600"/>
                      <w:u w:val="single"/>
                    </w:rPr>
                    <w:t>OR</w:t>
                  </w:r>
                  <w:r>
                    <w:rPr>
                      <w:b/>
                      <w:color w:val="996600"/>
                    </w:rPr>
                    <w:t xml:space="preserve"> </w:t>
                  </w:r>
                  <w:r w:rsidRPr="009F6399">
                    <w:rPr>
                      <w:color w:val="996600"/>
                    </w:rPr>
                    <w:t xml:space="preserve"> </w:t>
                  </w:r>
                  <w:r>
                    <w:rPr>
                      <w:color w:val="996600"/>
                    </w:rPr>
                    <w:t>Chocolate &amp; Cherry Brownie with Vanilla Ice Cream</w:t>
                  </w:r>
                  <w:r w:rsidRPr="009F6399">
                    <w:rPr>
                      <w:color w:val="996600"/>
                    </w:rPr>
                    <w:t>………</w:t>
                  </w:r>
                </w:p>
                <w:p w:rsidR="000D7D39" w:rsidRPr="0096169F" w:rsidRDefault="000D7D39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r w:rsidRPr="00000B4F">
                    <w:rPr>
                      <w:b/>
                      <w:color w:val="996600"/>
                      <w:u w:val="single"/>
                    </w:rPr>
                    <w:t>OR</w:t>
                  </w:r>
                  <w:r>
                    <w:rPr>
                      <w:b/>
                      <w:color w:val="996600"/>
                    </w:rPr>
                    <w:t xml:space="preserve">  </w:t>
                  </w:r>
                  <w:r>
                    <w:rPr>
                      <w:color w:val="996600"/>
                    </w:rPr>
                    <w:t>Fresh Fruit Salad with Cream ……..</w:t>
                  </w:r>
                </w:p>
                <w:p w:rsidR="000D7D39" w:rsidRPr="009F6399" w:rsidRDefault="000D7D39" w:rsidP="00EC2A6E">
                  <w:pPr>
                    <w:spacing w:line="360" w:lineRule="auto"/>
                    <w:ind w:left="2880" w:firstLine="720"/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 xml:space="preserve">         </w:t>
                  </w:r>
                  <w:r w:rsidRPr="009F6399">
                    <w:rPr>
                      <w:color w:val="996600"/>
                    </w:rPr>
                    <w:t>and Tea or Coffee</w:t>
                  </w:r>
                </w:p>
                <w:p w:rsidR="000D7D39" w:rsidRPr="00221252" w:rsidRDefault="000D7D39" w:rsidP="00073928">
                  <w:pPr>
                    <w:spacing w:line="360" w:lineRule="auto"/>
                    <w:jc w:val="center"/>
                    <w:rPr>
                      <w:color w:val="996600"/>
                      <w:sz w:val="16"/>
                      <w:szCs w:val="16"/>
                    </w:rPr>
                  </w:pPr>
                </w:p>
                <w:p w:rsidR="000D7D39" w:rsidRDefault="000D7D39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r w:rsidRPr="00000B4F">
                    <w:rPr>
                      <w:b/>
                      <w:color w:val="996600"/>
                      <w:u w:val="single"/>
                    </w:rPr>
                    <w:t>£15.75 per person</w:t>
                  </w:r>
                  <w:r>
                    <w:rPr>
                      <w:color w:val="996600"/>
                    </w:rPr>
                    <w:t xml:space="preserve"> if a starter added - Soup &amp; Roll…… </w:t>
                  </w:r>
                  <w:r w:rsidRPr="00000B4F">
                    <w:rPr>
                      <w:b/>
                      <w:color w:val="996600"/>
                      <w:u w:val="single"/>
                    </w:rPr>
                    <w:t>or</w:t>
                  </w:r>
                  <w:r>
                    <w:rPr>
                      <w:color w:val="996600"/>
                    </w:rPr>
                    <w:t xml:space="preserve"> Pea &amp; Ham Tartlet………</w:t>
                  </w:r>
                </w:p>
                <w:p w:rsidR="000D7D39" w:rsidRPr="009F6399" w:rsidRDefault="000D7D39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r w:rsidRPr="009F6399">
                    <w:rPr>
                      <w:color w:val="996600"/>
                    </w:rPr>
                    <w:t xml:space="preserve">Lighter options are available on request.  </w:t>
                  </w:r>
                  <w:r w:rsidRPr="009F6399">
                    <w:rPr>
                      <w:b/>
                      <w:color w:val="996600"/>
                    </w:rPr>
                    <w:t>Please</w:t>
                  </w:r>
                  <w:r w:rsidRPr="009F6399">
                    <w:rPr>
                      <w:color w:val="996600"/>
                    </w:rPr>
                    <w:t xml:space="preserve"> </w:t>
                  </w:r>
                  <w:r w:rsidRPr="009F6399">
                    <w:rPr>
                      <w:b/>
                      <w:color w:val="996600"/>
                    </w:rPr>
                    <w:t xml:space="preserve">don’t hesitate to contact our Garden </w:t>
                  </w:r>
                  <w:r>
                    <w:rPr>
                      <w:b/>
                      <w:color w:val="996600"/>
                    </w:rPr>
                    <w:t>Restaurant</w:t>
                  </w:r>
                  <w:r w:rsidRPr="009F6399">
                    <w:rPr>
                      <w:b/>
                      <w:color w:val="996600"/>
                    </w:rPr>
                    <w:t xml:space="preserve"> Manager directly on 01892 87</w:t>
                  </w:r>
                  <w:r>
                    <w:rPr>
                      <w:b/>
                      <w:color w:val="996600"/>
                    </w:rPr>
                    <w:t>1052</w:t>
                  </w:r>
                  <w:r w:rsidRPr="009F6399">
                    <w:rPr>
                      <w:color w:val="996600"/>
                    </w:rPr>
                    <w:t xml:space="preserve"> who will be pleased to help you with your selection.</w:t>
                  </w:r>
                </w:p>
              </w:txbxContent>
            </v:textbox>
          </v:shape>
        </w:pict>
      </w: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  <w:r>
        <w:rPr>
          <w:noProof/>
          <w:lang w:val="en-US" w:eastAsia="en-US"/>
        </w:rPr>
        <w:pict>
          <v:shape id="_x0000_s1033" type="#_x0000_t202" style="position:absolute;left:0;text-align:left;margin-left:-10pt;margin-top:25.85pt;width:525pt;height:160.8pt;z-index:251658240" filled="f" fillcolor="#0d0046" strokecolor="#960" strokeweight="3pt">
            <v:fill opacity="9830f"/>
            <v:stroke linestyle="thinThin"/>
            <v:textbox style="mso-next-textbox:#_x0000_s1033">
              <w:txbxContent>
                <w:p w:rsidR="000D7D39" w:rsidRPr="009F6399" w:rsidRDefault="000D7D39">
                  <w:pPr>
                    <w:rPr>
                      <w:b/>
                      <w:color w:val="996600"/>
                    </w:rPr>
                  </w:pPr>
                  <w:r w:rsidRPr="009F6399">
                    <w:rPr>
                      <w:b/>
                      <w:smallCaps/>
                      <w:color w:val="996600"/>
                      <w:sz w:val="28"/>
                      <w:szCs w:val="28"/>
                      <w:u w:val="single"/>
                    </w:rPr>
                    <w:t>Afternoon Tea</w:t>
                  </w:r>
                  <w:r w:rsidRPr="009F6399">
                    <w:rPr>
                      <w:b/>
                      <w:color w:val="996600"/>
                      <w:sz w:val="28"/>
                      <w:szCs w:val="28"/>
                    </w:rPr>
                    <w:tab/>
                  </w:r>
                  <w:r w:rsidRPr="009F6399">
                    <w:rPr>
                      <w:b/>
                      <w:color w:val="996600"/>
                    </w:rPr>
                    <w:t>Time required………..(</w:t>
                  </w:r>
                  <w:r>
                    <w:rPr>
                      <w:b/>
                      <w:color w:val="996600"/>
                    </w:rPr>
                    <w:t xml:space="preserve">after </w:t>
                  </w:r>
                  <w:r w:rsidRPr="009F6399">
                    <w:rPr>
                      <w:b/>
                      <w:color w:val="996600"/>
                    </w:rPr>
                    <w:t>3.00pm)</w:t>
                  </w:r>
                  <w:r>
                    <w:rPr>
                      <w:b/>
                      <w:color w:val="996600"/>
                    </w:rPr>
                    <w:t xml:space="preserve"> Number……..</w:t>
                  </w:r>
                </w:p>
                <w:p w:rsidR="000D7D39" w:rsidRPr="009F6399" w:rsidRDefault="000D7D39">
                  <w:pPr>
                    <w:rPr>
                      <w:b/>
                      <w:color w:val="996600"/>
                    </w:rPr>
                  </w:pPr>
                </w:p>
                <w:p w:rsidR="000D7D39" w:rsidRPr="009F6399" w:rsidRDefault="000D7D39" w:rsidP="00445FF9">
                  <w:pPr>
                    <w:spacing w:line="360" w:lineRule="auto"/>
                    <w:jc w:val="center"/>
                    <w:rPr>
                      <w:b/>
                      <w:smallCaps/>
                      <w:color w:val="996600"/>
                      <w:u w:val="single"/>
                    </w:rPr>
                  </w:pPr>
                  <w:r w:rsidRPr="009F6399">
                    <w:rPr>
                      <w:b/>
                      <w:smallCaps/>
                      <w:color w:val="996600"/>
                      <w:u w:val="single"/>
                    </w:rPr>
                    <w:t xml:space="preserve"> £</w:t>
                  </w:r>
                  <w:r>
                    <w:rPr>
                      <w:b/>
                      <w:smallCaps/>
                      <w:color w:val="996600"/>
                      <w:u w:val="single"/>
                    </w:rPr>
                    <w:t>5.2</w:t>
                  </w:r>
                  <w:r w:rsidRPr="009F6399">
                    <w:rPr>
                      <w:b/>
                      <w:smallCaps/>
                      <w:color w:val="996600"/>
                      <w:u w:val="single"/>
                    </w:rPr>
                    <w:t>0 per person</w:t>
                  </w:r>
                </w:p>
                <w:p w:rsidR="000D7D39" w:rsidRPr="009F6399" w:rsidRDefault="000D7D39" w:rsidP="00445FF9">
                  <w:pPr>
                    <w:jc w:val="center"/>
                    <w:rPr>
                      <w:color w:val="996600"/>
                    </w:rPr>
                  </w:pPr>
                  <w:r w:rsidRPr="009F6399">
                    <w:rPr>
                      <w:i/>
                      <w:color w:val="996600"/>
                    </w:rPr>
                    <w:t>Penshurst Place Cream Tea</w:t>
                  </w:r>
                  <w:r w:rsidRPr="009F6399">
                    <w:rPr>
                      <w:color w:val="996600"/>
                    </w:rPr>
                    <w:t xml:space="preserve"> consisting of 2 fruit scones with clotted cream &amp; jam, </w:t>
                  </w:r>
                </w:p>
                <w:p w:rsidR="000D7D39" w:rsidRPr="009F6399" w:rsidRDefault="000D7D39" w:rsidP="00445FF9">
                  <w:pPr>
                    <w:jc w:val="center"/>
                    <w:rPr>
                      <w:color w:val="996600"/>
                    </w:rPr>
                  </w:pPr>
                  <w:r w:rsidRPr="009F6399">
                    <w:rPr>
                      <w:color w:val="996600"/>
                    </w:rPr>
                    <w:t>Served with Tea or Coffee………………</w:t>
                  </w:r>
                </w:p>
                <w:p w:rsidR="000D7D39" w:rsidRPr="009F6399" w:rsidRDefault="000D7D39" w:rsidP="006870E9">
                  <w:pPr>
                    <w:spacing w:line="360" w:lineRule="auto"/>
                    <w:jc w:val="center"/>
                    <w:rPr>
                      <w:b/>
                      <w:smallCaps/>
                      <w:color w:val="996600"/>
                      <w:u w:val="single"/>
                    </w:rPr>
                  </w:pPr>
                  <w:r w:rsidRPr="009F6399">
                    <w:rPr>
                      <w:b/>
                      <w:smallCaps/>
                      <w:color w:val="996600"/>
                      <w:u w:val="single"/>
                    </w:rPr>
                    <w:t>OR</w:t>
                  </w:r>
                </w:p>
                <w:p w:rsidR="000D7D39" w:rsidRPr="009F6399" w:rsidRDefault="000D7D39" w:rsidP="006870E9">
                  <w:pPr>
                    <w:spacing w:line="360" w:lineRule="auto"/>
                    <w:jc w:val="center"/>
                    <w:rPr>
                      <w:b/>
                      <w:smallCaps/>
                      <w:color w:val="996600"/>
                      <w:u w:val="single"/>
                    </w:rPr>
                  </w:pPr>
                  <w:r w:rsidRPr="009F6399">
                    <w:rPr>
                      <w:b/>
                      <w:smallCaps/>
                      <w:color w:val="996600"/>
                      <w:u w:val="single"/>
                    </w:rPr>
                    <w:t>£9.50 per person</w:t>
                  </w:r>
                </w:p>
                <w:p w:rsidR="000D7D39" w:rsidRPr="009F6399" w:rsidRDefault="000D7D39" w:rsidP="006870E9">
                  <w:pPr>
                    <w:jc w:val="center"/>
                    <w:rPr>
                      <w:color w:val="996600"/>
                    </w:rPr>
                  </w:pPr>
                  <w:r w:rsidRPr="009F6399">
                    <w:rPr>
                      <w:i/>
                      <w:color w:val="996600"/>
                    </w:rPr>
                    <w:t>Penshurst Place High Tea</w:t>
                  </w:r>
                  <w:r w:rsidRPr="009F6399">
                    <w:rPr>
                      <w:color w:val="996600"/>
                    </w:rPr>
                    <w:t xml:space="preserve"> consisting of freshly made finger sandwiches, Lady De L’Isle’s apple cake,</w:t>
                  </w:r>
                </w:p>
                <w:p w:rsidR="000D7D39" w:rsidRPr="009F6399" w:rsidRDefault="000D7D39" w:rsidP="006870E9">
                  <w:pPr>
                    <w:jc w:val="center"/>
                    <w:rPr>
                      <w:color w:val="996600"/>
                    </w:rPr>
                  </w:pPr>
                  <w:r w:rsidRPr="009F6399">
                    <w:rPr>
                      <w:color w:val="996600"/>
                    </w:rPr>
                    <w:t xml:space="preserve"> a fruit scone with clotted cream &amp; jam. Served with Tea or Coffee…………….</w:t>
                  </w:r>
                </w:p>
              </w:txbxContent>
            </v:textbox>
            <w10:wrap type="square"/>
          </v:shape>
        </w:pict>
      </w: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  <w:r>
        <w:rPr>
          <w:noProof/>
          <w:lang w:val="en-US" w:eastAsia="en-US"/>
        </w:rPr>
        <w:pict>
          <v:shape id="_x0000_s1034" type="#_x0000_t202" style="position:absolute;left:0;text-align:left;margin-left:-30pt;margin-top:166.05pt;width:573.75pt;height:77.45pt;z-index:251654144" stroked="f">
            <v:textbox style="mso-next-textbox:#_x0000_s1034">
              <w:txbxContent>
                <w:p w:rsidR="000D7D39" w:rsidRPr="009F6399" w:rsidRDefault="000D7D39" w:rsidP="00442719">
                  <w:pPr>
                    <w:jc w:val="center"/>
                    <w:rPr>
                      <w:color w:val="996600"/>
                      <w:sz w:val="16"/>
                      <w:szCs w:val="16"/>
                    </w:rPr>
                  </w:pPr>
                  <w:r w:rsidRPr="009F6399">
                    <w:rPr>
                      <w:color w:val="996600"/>
                      <w:sz w:val="16"/>
                      <w:szCs w:val="16"/>
                    </w:rPr>
                    <w:t xml:space="preserve">All menus are subject to availability. Full menus are available daily from the Garden </w:t>
                  </w:r>
                  <w:r>
                    <w:rPr>
                      <w:color w:val="996600"/>
                      <w:sz w:val="16"/>
                      <w:szCs w:val="16"/>
                    </w:rPr>
                    <w:t xml:space="preserve"> Restaurant</w:t>
                  </w:r>
                  <w:r w:rsidRPr="009F6399">
                    <w:rPr>
                      <w:color w:val="996600"/>
                      <w:sz w:val="16"/>
                      <w:szCs w:val="16"/>
                    </w:rPr>
                    <w:t>. Some of the foods on our menus may contain nuts and other allergens.</w:t>
                  </w:r>
                </w:p>
                <w:p w:rsidR="000D7D39" w:rsidRPr="009F6399" w:rsidRDefault="000D7D39" w:rsidP="009F6399">
                  <w:pPr>
                    <w:jc w:val="center"/>
                    <w:rPr>
                      <w:b/>
                      <w:color w:val="996600"/>
                    </w:rPr>
                  </w:pPr>
                  <w:r w:rsidRPr="009F6399">
                    <w:rPr>
                      <w:b/>
                      <w:color w:val="996600"/>
                    </w:rPr>
                    <w:t xml:space="preserve">Please return this form to: </w:t>
                  </w:r>
                  <w:r w:rsidRPr="009F6399">
                    <w:rPr>
                      <w:b/>
                      <w:smallCaps/>
                      <w:color w:val="996600"/>
                    </w:rPr>
                    <w:t>Head of Visitor Services</w:t>
                  </w:r>
                </w:p>
                <w:p w:rsidR="000D7D39" w:rsidRPr="009F6399" w:rsidRDefault="000D7D39" w:rsidP="009F639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Garamond" w:hAnsi="AGaramond"/>
                      <w:color w:val="996600"/>
                      <w:sz w:val="22"/>
                      <w:szCs w:val="22"/>
                    </w:rPr>
                  </w:pPr>
                  <w:r w:rsidRPr="009F6399">
                    <w:rPr>
                      <w:rFonts w:ascii="AGaramond" w:hAnsi="AGaramond" w:cs="ClassicalGaramondBT-Roman"/>
                      <w:smallCaps/>
                      <w:color w:val="996600"/>
                      <w:sz w:val="22"/>
                      <w:szCs w:val="22"/>
                    </w:rPr>
                    <w:t>Penshurst Place &amp; Gardens, Penshurst, Tonbridge, Kent Tn11 8dg</w:t>
                  </w:r>
                  <w:r w:rsidRPr="009F6399">
                    <w:rPr>
                      <w:rFonts w:ascii="AGaramond" w:hAnsi="AGaramond" w:cs="ClassicalGaramondBT-Roman"/>
                      <w:color w:val="996600"/>
                      <w:sz w:val="22"/>
                      <w:szCs w:val="22"/>
                    </w:rPr>
                    <w:t xml:space="preserve"> | </w:t>
                  </w:r>
                  <w:r w:rsidRPr="009F6399">
                    <w:rPr>
                      <w:rFonts w:ascii="AGaramond" w:hAnsi="AGaramond" w:cs="ClassicalGaramondBT-Roman"/>
                      <w:smallCaps/>
                      <w:color w:val="996600"/>
                      <w:sz w:val="22"/>
                      <w:szCs w:val="22"/>
                    </w:rPr>
                    <w:t>Tel:</w:t>
                  </w:r>
                  <w:r w:rsidRPr="009F6399">
                    <w:rPr>
                      <w:rFonts w:ascii="AGaramond" w:hAnsi="AGaramond" w:cs="ClassicalGaramondBT-Roman"/>
                      <w:color w:val="996600"/>
                      <w:sz w:val="22"/>
                      <w:szCs w:val="22"/>
                    </w:rPr>
                    <w:t xml:space="preserve"> 01892 870307 | </w:t>
                  </w:r>
                  <w:r w:rsidRPr="009F6399">
                    <w:rPr>
                      <w:rFonts w:ascii="AGaramond" w:hAnsi="AGaramond" w:cs="ClassicalGaramondBT-Roman"/>
                      <w:smallCaps/>
                      <w:color w:val="996600"/>
                      <w:sz w:val="22"/>
                      <w:szCs w:val="22"/>
                    </w:rPr>
                    <w:t>Fax:</w:t>
                  </w:r>
                  <w:r w:rsidRPr="009F6399">
                    <w:rPr>
                      <w:rFonts w:ascii="AGaramond" w:hAnsi="AGaramond" w:cs="ClassicalGaramondBT-Roman"/>
                      <w:color w:val="996600"/>
                      <w:sz w:val="22"/>
                      <w:szCs w:val="22"/>
                    </w:rPr>
                    <w:t xml:space="preserve"> 01892 870866 </w:t>
                  </w:r>
                  <w:r w:rsidRPr="009F6399">
                    <w:rPr>
                      <w:rFonts w:ascii="AGaramond" w:hAnsi="AGaramond"/>
                      <w:smallCaps/>
                      <w:color w:val="996600"/>
                      <w:sz w:val="22"/>
                      <w:szCs w:val="22"/>
                    </w:rPr>
                    <w:t>Email:</w:t>
                  </w:r>
                  <w:r w:rsidRPr="009F6399">
                    <w:rPr>
                      <w:rFonts w:ascii="AGaramond" w:hAnsi="AGaramond"/>
                      <w:color w:val="996600"/>
                      <w:sz w:val="22"/>
                      <w:szCs w:val="22"/>
                    </w:rPr>
                    <w:t xml:space="preserve"> </w:t>
                  </w:r>
                  <w:hyperlink r:id="rId9" w:history="1">
                    <w:r w:rsidRPr="00B3327A">
                      <w:rPr>
                        <w:rStyle w:val="Hyperlink"/>
                        <w:rFonts w:ascii="AGaramond" w:hAnsi="AGaramond"/>
                        <w:sz w:val="22"/>
                        <w:szCs w:val="22"/>
                      </w:rPr>
                      <w:t>wendyw@penshurstplace.com</w:t>
                    </w:r>
                  </w:hyperlink>
                  <w:r w:rsidRPr="009F6399">
                    <w:rPr>
                      <w:rFonts w:ascii="AGaramond" w:hAnsi="AGaramond" w:cs="ClassicalGaramondBT-Roman"/>
                      <w:color w:val="996600"/>
                      <w:sz w:val="22"/>
                      <w:szCs w:val="22"/>
                    </w:rPr>
                    <w:t xml:space="preserve"> | </w:t>
                  </w:r>
                  <w:r w:rsidRPr="009F6399">
                    <w:rPr>
                      <w:rFonts w:ascii="AGaramond" w:hAnsi="AGaramond"/>
                      <w:smallCaps/>
                      <w:color w:val="996600"/>
                      <w:sz w:val="22"/>
                      <w:szCs w:val="22"/>
                    </w:rPr>
                    <w:t>Website:</w:t>
                  </w:r>
                  <w:r w:rsidRPr="009F6399">
                    <w:rPr>
                      <w:rFonts w:ascii="AGaramond" w:hAnsi="AGaramond"/>
                      <w:color w:val="996600"/>
                      <w:sz w:val="22"/>
                      <w:szCs w:val="22"/>
                    </w:rPr>
                    <w:t xml:space="preserve"> </w:t>
                  </w:r>
                  <w:hyperlink r:id="rId10" w:history="1">
                    <w:r w:rsidRPr="009F6399">
                      <w:rPr>
                        <w:rStyle w:val="Hyperlink"/>
                        <w:rFonts w:ascii="AGaramond" w:hAnsi="AGaramond"/>
                        <w:color w:val="996600"/>
                        <w:sz w:val="22"/>
                        <w:szCs w:val="22"/>
                      </w:rPr>
                      <w:t>www.penshurstplace.com</w:t>
                    </w:r>
                  </w:hyperlink>
                </w:p>
                <w:p w:rsidR="000D7D39" w:rsidRPr="009F6399" w:rsidRDefault="000D7D39" w:rsidP="009F639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Garamond" w:hAnsi="AGaramond"/>
                      <w:color w:val="996600"/>
                      <w:sz w:val="20"/>
                      <w:szCs w:val="20"/>
                    </w:rPr>
                  </w:pPr>
                </w:p>
                <w:p w:rsidR="000D7D39" w:rsidRPr="005C7910" w:rsidRDefault="000D7D39" w:rsidP="00BC0EC9">
                  <w:pPr>
                    <w:pStyle w:val="Footer"/>
                    <w:rPr>
                      <w:b/>
                    </w:rPr>
                  </w:pPr>
                  <w:r w:rsidRPr="00FB7251">
                    <w:t xml:space="preserve">                                                                              </w:t>
                  </w:r>
                </w:p>
                <w:p w:rsidR="000D7D39" w:rsidRPr="00B80745" w:rsidRDefault="000D7D39" w:rsidP="00BD74F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0D7D39" w:rsidRPr="00A86B7C" w:rsidRDefault="000D7D39">
      <w:pPr>
        <w:rPr>
          <w:color w:val="403152"/>
        </w:rPr>
      </w:pPr>
    </w:p>
    <w:sectPr w:rsidR="000D7D39" w:rsidRPr="00A86B7C" w:rsidSect="00163CE5">
      <w:headerReference w:type="even" r:id="rId11"/>
      <w:headerReference w:type="default" r:id="rId12"/>
      <w:pgSz w:w="11907" w:h="16840" w:code="9"/>
      <w:pgMar w:top="136" w:right="607" w:bottom="5" w:left="902" w:header="272" w:footer="0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7D39" w:rsidRDefault="000D7D39">
      <w:r>
        <w:separator/>
      </w:r>
    </w:p>
  </w:endnote>
  <w:endnote w:type="continuationSeparator" w:id="0">
    <w:p w:rsidR="000D7D39" w:rsidRDefault="000D7D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Garamond">
    <w:panose1 w:val="00000500000000000000"/>
    <w:charset w:val="00"/>
    <w:family w:val="roman"/>
    <w:notTrueType/>
    <w:pitch w:val="variable"/>
    <w:sig w:usb0="00000000" w:usb1="00000000" w:usb2="00000000" w:usb3="00000000" w:csb0="00000000" w:csb1="00000000"/>
  </w:font>
  <w:font w:name="ClassicalGaramondBT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7D39" w:rsidRDefault="000D7D39">
      <w:r>
        <w:separator/>
      </w:r>
    </w:p>
  </w:footnote>
  <w:footnote w:type="continuationSeparator" w:id="0">
    <w:p w:rsidR="000D7D39" w:rsidRDefault="000D7D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D39" w:rsidRDefault="000D7D39" w:rsidP="004E0E86">
    <w:pPr>
      <w:pStyle w:val="Header"/>
      <w:ind w:left="800"/>
    </w:pPr>
    <w:r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105pt;margin-top:0;width:330pt;height:34pt;z-index:251660288" stroked="f">
          <v:textbox style="mso-next-textbox:#_x0000_s2049">
            <w:txbxContent>
              <w:p w:rsidR="000D7D39" w:rsidRPr="009F6399" w:rsidRDefault="000D7D39" w:rsidP="004E0E86">
                <w:pPr>
                  <w:widowControl w:val="0"/>
                  <w:rPr>
                    <w:b/>
                    <w:smallCaps/>
                    <w:color w:val="996600"/>
                    <w:sz w:val="48"/>
                    <w:szCs w:val="48"/>
                  </w:rPr>
                </w:pPr>
                <w:r w:rsidRPr="009F6399">
                  <w:rPr>
                    <w:b/>
                    <w:smallCaps/>
                    <w:color w:val="996600"/>
                    <w:sz w:val="48"/>
                    <w:szCs w:val="48"/>
                  </w:rPr>
                  <w:t>Penshurst Place &amp; Gardens</w:t>
                </w:r>
              </w:p>
              <w:p w:rsidR="000D7D39" w:rsidRPr="004E0E86" w:rsidRDefault="000D7D39">
                <w:pPr>
                  <w:rPr>
                    <w:color w:val="0D0046"/>
                  </w:rPr>
                </w:pPr>
              </w:p>
            </w:txbxContent>
          </v:textbox>
        </v:shape>
      </w:pict>
    </w:r>
    <w:r w:rsidRPr="003F20AE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26" type="#_x0000_t75" alt="Leith's logo" style="width:42pt;height:47.25pt;visibility:visible">
          <v:imagedata r:id="rId1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D39" w:rsidRDefault="000D7D39" w:rsidP="009F6399">
    <w:pPr>
      <w:jc w:val="center"/>
    </w:pPr>
    <w:r w:rsidRPr="003F20AE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0" o:spid="_x0000_i1028" type="#_x0000_t75" alt="Penshurst Place &amp; Gardens logo- white.png" style="width:113.25pt;height:58.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1218"/>
    <w:multiLevelType w:val="hybridMultilevel"/>
    <w:tmpl w:val="C41C1D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D6F8B"/>
    <w:multiLevelType w:val="hybridMultilevel"/>
    <w:tmpl w:val="B9B4D526"/>
    <w:lvl w:ilvl="0" w:tplc="21F40FCE">
      <w:start w:val="4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555D10E9"/>
    <w:multiLevelType w:val="hybridMultilevel"/>
    <w:tmpl w:val="F028F5F4"/>
    <w:lvl w:ilvl="0" w:tplc="040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3">
    <w:nsid w:val="634047A8"/>
    <w:multiLevelType w:val="hybridMultilevel"/>
    <w:tmpl w:val="415A8EB0"/>
    <w:lvl w:ilvl="0" w:tplc="748A6DFE">
      <w:start w:val="8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83C2275"/>
    <w:multiLevelType w:val="hybridMultilevel"/>
    <w:tmpl w:val="B426B3F6"/>
    <w:lvl w:ilvl="0" w:tplc="F12E15D4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6FFB2DBC"/>
    <w:multiLevelType w:val="hybridMultilevel"/>
    <w:tmpl w:val="6A5489CC"/>
    <w:lvl w:ilvl="0" w:tplc="22B015AA">
      <w:numFmt w:val="bullet"/>
      <w:lvlText w:val=""/>
      <w:lvlJc w:val="left"/>
      <w:pPr>
        <w:tabs>
          <w:tab w:val="num" w:pos="960"/>
        </w:tabs>
        <w:ind w:left="960" w:hanging="600"/>
      </w:pPr>
      <w:rPr>
        <w:rFonts w:ascii="Wingdings 2" w:eastAsia="Times New Roman" w:hAnsi="Wingdings 2" w:hint="default"/>
        <w:sz w:val="4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evenAndOddHeaders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2359"/>
    <w:rsid w:val="00000691"/>
    <w:rsid w:val="00000B4F"/>
    <w:rsid w:val="00002124"/>
    <w:rsid w:val="0000254D"/>
    <w:rsid w:val="00002700"/>
    <w:rsid w:val="00002733"/>
    <w:rsid w:val="0000274D"/>
    <w:rsid w:val="00003797"/>
    <w:rsid w:val="0000481C"/>
    <w:rsid w:val="000059DF"/>
    <w:rsid w:val="00005F71"/>
    <w:rsid w:val="0000658C"/>
    <w:rsid w:val="000067C5"/>
    <w:rsid w:val="00006E3B"/>
    <w:rsid w:val="00006F3B"/>
    <w:rsid w:val="00007055"/>
    <w:rsid w:val="00007076"/>
    <w:rsid w:val="000079E2"/>
    <w:rsid w:val="00010162"/>
    <w:rsid w:val="00010833"/>
    <w:rsid w:val="00010FB2"/>
    <w:rsid w:val="00011067"/>
    <w:rsid w:val="00012C7D"/>
    <w:rsid w:val="00013421"/>
    <w:rsid w:val="00013FB0"/>
    <w:rsid w:val="00014666"/>
    <w:rsid w:val="00014B40"/>
    <w:rsid w:val="000150FE"/>
    <w:rsid w:val="000157F1"/>
    <w:rsid w:val="00015CE1"/>
    <w:rsid w:val="00015D85"/>
    <w:rsid w:val="00015DDD"/>
    <w:rsid w:val="0001658D"/>
    <w:rsid w:val="00016920"/>
    <w:rsid w:val="00016E12"/>
    <w:rsid w:val="00021859"/>
    <w:rsid w:val="00021ABD"/>
    <w:rsid w:val="00021E15"/>
    <w:rsid w:val="000228E5"/>
    <w:rsid w:val="00023386"/>
    <w:rsid w:val="00023D8F"/>
    <w:rsid w:val="000240F4"/>
    <w:rsid w:val="0002443B"/>
    <w:rsid w:val="00024516"/>
    <w:rsid w:val="0002605D"/>
    <w:rsid w:val="00026BA7"/>
    <w:rsid w:val="00030190"/>
    <w:rsid w:val="000302B7"/>
    <w:rsid w:val="00031179"/>
    <w:rsid w:val="00031C84"/>
    <w:rsid w:val="000341A0"/>
    <w:rsid w:val="00034D05"/>
    <w:rsid w:val="00035F3E"/>
    <w:rsid w:val="00036687"/>
    <w:rsid w:val="00036716"/>
    <w:rsid w:val="00036A64"/>
    <w:rsid w:val="00037423"/>
    <w:rsid w:val="000374AC"/>
    <w:rsid w:val="00040748"/>
    <w:rsid w:val="000424A7"/>
    <w:rsid w:val="000433A1"/>
    <w:rsid w:val="0004369B"/>
    <w:rsid w:val="00044457"/>
    <w:rsid w:val="00044A83"/>
    <w:rsid w:val="00044E64"/>
    <w:rsid w:val="000458EC"/>
    <w:rsid w:val="000459CA"/>
    <w:rsid w:val="000461A9"/>
    <w:rsid w:val="0004687A"/>
    <w:rsid w:val="0004709B"/>
    <w:rsid w:val="00047A88"/>
    <w:rsid w:val="00050EBB"/>
    <w:rsid w:val="00050F7B"/>
    <w:rsid w:val="0005112E"/>
    <w:rsid w:val="00052BA2"/>
    <w:rsid w:val="00052F57"/>
    <w:rsid w:val="00053540"/>
    <w:rsid w:val="00055404"/>
    <w:rsid w:val="000555D0"/>
    <w:rsid w:val="000556F1"/>
    <w:rsid w:val="00056146"/>
    <w:rsid w:val="00056980"/>
    <w:rsid w:val="00056981"/>
    <w:rsid w:val="0005713E"/>
    <w:rsid w:val="00057C5B"/>
    <w:rsid w:val="00060C15"/>
    <w:rsid w:val="00060E5A"/>
    <w:rsid w:val="00061CFB"/>
    <w:rsid w:val="000624C6"/>
    <w:rsid w:val="0006253A"/>
    <w:rsid w:val="0006261A"/>
    <w:rsid w:val="0006274F"/>
    <w:rsid w:val="00063792"/>
    <w:rsid w:val="00063AE2"/>
    <w:rsid w:val="00063E61"/>
    <w:rsid w:val="00063EE2"/>
    <w:rsid w:val="000642CB"/>
    <w:rsid w:val="00064ECA"/>
    <w:rsid w:val="00065BA0"/>
    <w:rsid w:val="0006604B"/>
    <w:rsid w:val="000660A6"/>
    <w:rsid w:val="00066755"/>
    <w:rsid w:val="00066CED"/>
    <w:rsid w:val="0006756F"/>
    <w:rsid w:val="00067850"/>
    <w:rsid w:val="00070340"/>
    <w:rsid w:val="00070655"/>
    <w:rsid w:val="00071673"/>
    <w:rsid w:val="000717E5"/>
    <w:rsid w:val="0007228E"/>
    <w:rsid w:val="000729B1"/>
    <w:rsid w:val="00073928"/>
    <w:rsid w:val="0007461E"/>
    <w:rsid w:val="00074943"/>
    <w:rsid w:val="00074EC1"/>
    <w:rsid w:val="00075281"/>
    <w:rsid w:val="00075ADB"/>
    <w:rsid w:val="00075FC5"/>
    <w:rsid w:val="00076601"/>
    <w:rsid w:val="000767E2"/>
    <w:rsid w:val="00077A39"/>
    <w:rsid w:val="00077E11"/>
    <w:rsid w:val="0008076E"/>
    <w:rsid w:val="00081150"/>
    <w:rsid w:val="00081AD7"/>
    <w:rsid w:val="00082701"/>
    <w:rsid w:val="0008328C"/>
    <w:rsid w:val="000832B9"/>
    <w:rsid w:val="00083880"/>
    <w:rsid w:val="00083DD4"/>
    <w:rsid w:val="000847CD"/>
    <w:rsid w:val="000857E6"/>
    <w:rsid w:val="00087111"/>
    <w:rsid w:val="00087197"/>
    <w:rsid w:val="0009033B"/>
    <w:rsid w:val="0009076B"/>
    <w:rsid w:val="00090D5B"/>
    <w:rsid w:val="00091D2B"/>
    <w:rsid w:val="000920E5"/>
    <w:rsid w:val="000944E0"/>
    <w:rsid w:val="00094770"/>
    <w:rsid w:val="00095101"/>
    <w:rsid w:val="00096372"/>
    <w:rsid w:val="0009702C"/>
    <w:rsid w:val="00097B40"/>
    <w:rsid w:val="000A0BDF"/>
    <w:rsid w:val="000A1AC3"/>
    <w:rsid w:val="000A1D55"/>
    <w:rsid w:val="000A21F3"/>
    <w:rsid w:val="000A2B5D"/>
    <w:rsid w:val="000A3A92"/>
    <w:rsid w:val="000A4F0F"/>
    <w:rsid w:val="000A5177"/>
    <w:rsid w:val="000A5D8D"/>
    <w:rsid w:val="000A6368"/>
    <w:rsid w:val="000A6530"/>
    <w:rsid w:val="000A6533"/>
    <w:rsid w:val="000A6C23"/>
    <w:rsid w:val="000A7047"/>
    <w:rsid w:val="000A7E8A"/>
    <w:rsid w:val="000B055B"/>
    <w:rsid w:val="000B0C3A"/>
    <w:rsid w:val="000B2691"/>
    <w:rsid w:val="000B378C"/>
    <w:rsid w:val="000B3E7C"/>
    <w:rsid w:val="000B42C3"/>
    <w:rsid w:val="000B4D05"/>
    <w:rsid w:val="000B5230"/>
    <w:rsid w:val="000B5C17"/>
    <w:rsid w:val="000B6800"/>
    <w:rsid w:val="000B7A8E"/>
    <w:rsid w:val="000B7F1F"/>
    <w:rsid w:val="000C0F63"/>
    <w:rsid w:val="000C27FD"/>
    <w:rsid w:val="000C2F6B"/>
    <w:rsid w:val="000C31F0"/>
    <w:rsid w:val="000C3905"/>
    <w:rsid w:val="000C3EDD"/>
    <w:rsid w:val="000C4D24"/>
    <w:rsid w:val="000C4ECC"/>
    <w:rsid w:val="000C51BA"/>
    <w:rsid w:val="000C5A52"/>
    <w:rsid w:val="000C760E"/>
    <w:rsid w:val="000C790E"/>
    <w:rsid w:val="000D045B"/>
    <w:rsid w:val="000D0B84"/>
    <w:rsid w:val="000D1169"/>
    <w:rsid w:val="000D1A0F"/>
    <w:rsid w:val="000D1E12"/>
    <w:rsid w:val="000D271F"/>
    <w:rsid w:val="000D278E"/>
    <w:rsid w:val="000D2F9E"/>
    <w:rsid w:val="000D357F"/>
    <w:rsid w:val="000D3972"/>
    <w:rsid w:val="000D3CE8"/>
    <w:rsid w:val="000D3F19"/>
    <w:rsid w:val="000D4478"/>
    <w:rsid w:val="000D511E"/>
    <w:rsid w:val="000D5765"/>
    <w:rsid w:val="000D5A73"/>
    <w:rsid w:val="000D61E7"/>
    <w:rsid w:val="000D719C"/>
    <w:rsid w:val="000D78DF"/>
    <w:rsid w:val="000D7D39"/>
    <w:rsid w:val="000E0770"/>
    <w:rsid w:val="000E0A1E"/>
    <w:rsid w:val="000E16BA"/>
    <w:rsid w:val="000E182A"/>
    <w:rsid w:val="000E2D49"/>
    <w:rsid w:val="000E32D2"/>
    <w:rsid w:val="000E3F52"/>
    <w:rsid w:val="000E412C"/>
    <w:rsid w:val="000E4F77"/>
    <w:rsid w:val="000E5213"/>
    <w:rsid w:val="000E5587"/>
    <w:rsid w:val="000E7A18"/>
    <w:rsid w:val="000E7AB4"/>
    <w:rsid w:val="000E7B4B"/>
    <w:rsid w:val="000F0246"/>
    <w:rsid w:val="000F0549"/>
    <w:rsid w:val="000F119C"/>
    <w:rsid w:val="000F20EF"/>
    <w:rsid w:val="000F29A7"/>
    <w:rsid w:val="000F29BD"/>
    <w:rsid w:val="000F2EA2"/>
    <w:rsid w:val="000F3656"/>
    <w:rsid w:val="000F399F"/>
    <w:rsid w:val="000F3E24"/>
    <w:rsid w:val="000F3E31"/>
    <w:rsid w:val="000F5ADD"/>
    <w:rsid w:val="000F5BFE"/>
    <w:rsid w:val="000F5D09"/>
    <w:rsid w:val="000F5D21"/>
    <w:rsid w:val="000F5E1E"/>
    <w:rsid w:val="000F6A33"/>
    <w:rsid w:val="000F6A62"/>
    <w:rsid w:val="000F7D1A"/>
    <w:rsid w:val="000F7E37"/>
    <w:rsid w:val="001000CB"/>
    <w:rsid w:val="00101009"/>
    <w:rsid w:val="00101F2C"/>
    <w:rsid w:val="001021FE"/>
    <w:rsid w:val="00102210"/>
    <w:rsid w:val="00102424"/>
    <w:rsid w:val="00104CCE"/>
    <w:rsid w:val="00104F3C"/>
    <w:rsid w:val="0010555E"/>
    <w:rsid w:val="001063B1"/>
    <w:rsid w:val="001064BA"/>
    <w:rsid w:val="001065ED"/>
    <w:rsid w:val="00106AD5"/>
    <w:rsid w:val="00106EE7"/>
    <w:rsid w:val="0011000E"/>
    <w:rsid w:val="00110B84"/>
    <w:rsid w:val="00110D9A"/>
    <w:rsid w:val="00112B7B"/>
    <w:rsid w:val="00112F85"/>
    <w:rsid w:val="0011308C"/>
    <w:rsid w:val="00113D31"/>
    <w:rsid w:val="001154E4"/>
    <w:rsid w:val="00116ABD"/>
    <w:rsid w:val="00116BB1"/>
    <w:rsid w:val="00116E2B"/>
    <w:rsid w:val="00117358"/>
    <w:rsid w:val="00117543"/>
    <w:rsid w:val="00120713"/>
    <w:rsid w:val="00120DC6"/>
    <w:rsid w:val="0012232C"/>
    <w:rsid w:val="001223E1"/>
    <w:rsid w:val="001229B0"/>
    <w:rsid w:val="00122F5B"/>
    <w:rsid w:val="00123094"/>
    <w:rsid w:val="0012394E"/>
    <w:rsid w:val="00123C27"/>
    <w:rsid w:val="0012459A"/>
    <w:rsid w:val="00124636"/>
    <w:rsid w:val="00124CB0"/>
    <w:rsid w:val="0012517A"/>
    <w:rsid w:val="00125B72"/>
    <w:rsid w:val="00126646"/>
    <w:rsid w:val="00126A76"/>
    <w:rsid w:val="00126EDF"/>
    <w:rsid w:val="00127ADD"/>
    <w:rsid w:val="00130FB8"/>
    <w:rsid w:val="00132F84"/>
    <w:rsid w:val="00133866"/>
    <w:rsid w:val="00133B64"/>
    <w:rsid w:val="00133CC1"/>
    <w:rsid w:val="00133F35"/>
    <w:rsid w:val="00134636"/>
    <w:rsid w:val="00135FD2"/>
    <w:rsid w:val="00137233"/>
    <w:rsid w:val="00140654"/>
    <w:rsid w:val="00140B4D"/>
    <w:rsid w:val="001410E0"/>
    <w:rsid w:val="00141B59"/>
    <w:rsid w:val="00141BAE"/>
    <w:rsid w:val="00142223"/>
    <w:rsid w:val="00142486"/>
    <w:rsid w:val="00144005"/>
    <w:rsid w:val="00144112"/>
    <w:rsid w:val="00145BEA"/>
    <w:rsid w:val="00146CBC"/>
    <w:rsid w:val="00147317"/>
    <w:rsid w:val="00147B81"/>
    <w:rsid w:val="00150DE0"/>
    <w:rsid w:val="0015261A"/>
    <w:rsid w:val="001527D6"/>
    <w:rsid w:val="0015489A"/>
    <w:rsid w:val="00154ADE"/>
    <w:rsid w:val="00154E4C"/>
    <w:rsid w:val="0015537C"/>
    <w:rsid w:val="00155AE8"/>
    <w:rsid w:val="00156C93"/>
    <w:rsid w:val="00157678"/>
    <w:rsid w:val="00157BF7"/>
    <w:rsid w:val="00160218"/>
    <w:rsid w:val="001603AF"/>
    <w:rsid w:val="00160A95"/>
    <w:rsid w:val="00160C01"/>
    <w:rsid w:val="0016232E"/>
    <w:rsid w:val="001634C4"/>
    <w:rsid w:val="001639E8"/>
    <w:rsid w:val="00163CE5"/>
    <w:rsid w:val="0016479E"/>
    <w:rsid w:val="00165462"/>
    <w:rsid w:val="0016570F"/>
    <w:rsid w:val="0016627B"/>
    <w:rsid w:val="001702DE"/>
    <w:rsid w:val="00171060"/>
    <w:rsid w:val="00171AE9"/>
    <w:rsid w:val="00171B46"/>
    <w:rsid w:val="001736D9"/>
    <w:rsid w:val="0017416F"/>
    <w:rsid w:val="00175061"/>
    <w:rsid w:val="00175DBD"/>
    <w:rsid w:val="0017693F"/>
    <w:rsid w:val="00176AEA"/>
    <w:rsid w:val="00176EAA"/>
    <w:rsid w:val="001771BD"/>
    <w:rsid w:val="0017792B"/>
    <w:rsid w:val="001814A6"/>
    <w:rsid w:val="001817EB"/>
    <w:rsid w:val="001817ED"/>
    <w:rsid w:val="00183328"/>
    <w:rsid w:val="001834B4"/>
    <w:rsid w:val="00183547"/>
    <w:rsid w:val="0018444C"/>
    <w:rsid w:val="00184B3D"/>
    <w:rsid w:val="0018510A"/>
    <w:rsid w:val="00186E4F"/>
    <w:rsid w:val="001872BB"/>
    <w:rsid w:val="00187420"/>
    <w:rsid w:val="00190335"/>
    <w:rsid w:val="0019084C"/>
    <w:rsid w:val="00190A46"/>
    <w:rsid w:val="00190DDE"/>
    <w:rsid w:val="00190EFD"/>
    <w:rsid w:val="00191135"/>
    <w:rsid w:val="00191C07"/>
    <w:rsid w:val="00191D08"/>
    <w:rsid w:val="001920DA"/>
    <w:rsid w:val="0019229C"/>
    <w:rsid w:val="0019349C"/>
    <w:rsid w:val="00193715"/>
    <w:rsid w:val="001947EA"/>
    <w:rsid w:val="00195346"/>
    <w:rsid w:val="001955DD"/>
    <w:rsid w:val="00195B02"/>
    <w:rsid w:val="00195D4C"/>
    <w:rsid w:val="00195F13"/>
    <w:rsid w:val="00195FD2"/>
    <w:rsid w:val="001967E0"/>
    <w:rsid w:val="00197117"/>
    <w:rsid w:val="001A03ED"/>
    <w:rsid w:val="001A0529"/>
    <w:rsid w:val="001A205C"/>
    <w:rsid w:val="001A209C"/>
    <w:rsid w:val="001A2A63"/>
    <w:rsid w:val="001A2BCC"/>
    <w:rsid w:val="001A355D"/>
    <w:rsid w:val="001A4E45"/>
    <w:rsid w:val="001A51EA"/>
    <w:rsid w:val="001A5657"/>
    <w:rsid w:val="001A57F8"/>
    <w:rsid w:val="001A7A19"/>
    <w:rsid w:val="001A7C85"/>
    <w:rsid w:val="001B01BC"/>
    <w:rsid w:val="001B0B6D"/>
    <w:rsid w:val="001B0E0C"/>
    <w:rsid w:val="001B1005"/>
    <w:rsid w:val="001B1DD6"/>
    <w:rsid w:val="001B3190"/>
    <w:rsid w:val="001B3340"/>
    <w:rsid w:val="001B36F9"/>
    <w:rsid w:val="001B45E5"/>
    <w:rsid w:val="001B494E"/>
    <w:rsid w:val="001B4AF5"/>
    <w:rsid w:val="001B55DD"/>
    <w:rsid w:val="001B5A85"/>
    <w:rsid w:val="001B62B2"/>
    <w:rsid w:val="001B6517"/>
    <w:rsid w:val="001B6884"/>
    <w:rsid w:val="001B71DE"/>
    <w:rsid w:val="001B74CB"/>
    <w:rsid w:val="001B74E2"/>
    <w:rsid w:val="001B759C"/>
    <w:rsid w:val="001B7FD3"/>
    <w:rsid w:val="001C2155"/>
    <w:rsid w:val="001C3AAA"/>
    <w:rsid w:val="001C4912"/>
    <w:rsid w:val="001C4DFC"/>
    <w:rsid w:val="001C4EC3"/>
    <w:rsid w:val="001C519F"/>
    <w:rsid w:val="001C5841"/>
    <w:rsid w:val="001C5A98"/>
    <w:rsid w:val="001C5D82"/>
    <w:rsid w:val="001C7663"/>
    <w:rsid w:val="001C7AD2"/>
    <w:rsid w:val="001D08B3"/>
    <w:rsid w:val="001D0EB2"/>
    <w:rsid w:val="001D136F"/>
    <w:rsid w:val="001D1973"/>
    <w:rsid w:val="001D2B6A"/>
    <w:rsid w:val="001D3022"/>
    <w:rsid w:val="001D3B57"/>
    <w:rsid w:val="001D4831"/>
    <w:rsid w:val="001D48FA"/>
    <w:rsid w:val="001D4FC8"/>
    <w:rsid w:val="001D506A"/>
    <w:rsid w:val="001D59A2"/>
    <w:rsid w:val="001D5E3B"/>
    <w:rsid w:val="001D764D"/>
    <w:rsid w:val="001D7E1A"/>
    <w:rsid w:val="001E0545"/>
    <w:rsid w:val="001E1B63"/>
    <w:rsid w:val="001E2015"/>
    <w:rsid w:val="001E251E"/>
    <w:rsid w:val="001E2597"/>
    <w:rsid w:val="001E30F8"/>
    <w:rsid w:val="001E316F"/>
    <w:rsid w:val="001E3184"/>
    <w:rsid w:val="001E5DC4"/>
    <w:rsid w:val="001E5DCC"/>
    <w:rsid w:val="001E642B"/>
    <w:rsid w:val="001E6562"/>
    <w:rsid w:val="001E6ABC"/>
    <w:rsid w:val="001E7B2D"/>
    <w:rsid w:val="001E7FB1"/>
    <w:rsid w:val="001F1EB5"/>
    <w:rsid w:val="001F2D7D"/>
    <w:rsid w:val="001F61A0"/>
    <w:rsid w:val="001F6B80"/>
    <w:rsid w:val="001F6C7B"/>
    <w:rsid w:val="001F703F"/>
    <w:rsid w:val="001F71A8"/>
    <w:rsid w:val="001F71CB"/>
    <w:rsid w:val="002014EA"/>
    <w:rsid w:val="00201A87"/>
    <w:rsid w:val="00201FDA"/>
    <w:rsid w:val="00202014"/>
    <w:rsid w:val="00202179"/>
    <w:rsid w:val="00202869"/>
    <w:rsid w:val="00203D68"/>
    <w:rsid w:val="0020450E"/>
    <w:rsid w:val="0020477B"/>
    <w:rsid w:val="00204A83"/>
    <w:rsid w:val="00204BD3"/>
    <w:rsid w:val="0020556F"/>
    <w:rsid w:val="002055F5"/>
    <w:rsid w:val="00205D5E"/>
    <w:rsid w:val="00207F18"/>
    <w:rsid w:val="002101EA"/>
    <w:rsid w:val="00210424"/>
    <w:rsid w:val="002105D8"/>
    <w:rsid w:val="00211371"/>
    <w:rsid w:val="00211EA4"/>
    <w:rsid w:val="00212145"/>
    <w:rsid w:val="00212692"/>
    <w:rsid w:val="002133CB"/>
    <w:rsid w:val="00213C74"/>
    <w:rsid w:val="00213CAA"/>
    <w:rsid w:val="00213D97"/>
    <w:rsid w:val="0021537C"/>
    <w:rsid w:val="00215F5E"/>
    <w:rsid w:val="002167C2"/>
    <w:rsid w:val="00217987"/>
    <w:rsid w:val="00217B84"/>
    <w:rsid w:val="00217D0F"/>
    <w:rsid w:val="00217DA7"/>
    <w:rsid w:val="00220786"/>
    <w:rsid w:val="00220FD1"/>
    <w:rsid w:val="00221252"/>
    <w:rsid w:val="002221F8"/>
    <w:rsid w:val="00222253"/>
    <w:rsid w:val="00222CF8"/>
    <w:rsid w:val="00225866"/>
    <w:rsid w:val="002270DF"/>
    <w:rsid w:val="00227505"/>
    <w:rsid w:val="00227F2A"/>
    <w:rsid w:val="002304E3"/>
    <w:rsid w:val="00230F72"/>
    <w:rsid w:val="00232AFB"/>
    <w:rsid w:val="00233BF5"/>
    <w:rsid w:val="0023741A"/>
    <w:rsid w:val="002405D4"/>
    <w:rsid w:val="00241706"/>
    <w:rsid w:val="00241C1E"/>
    <w:rsid w:val="00241C48"/>
    <w:rsid w:val="00242B49"/>
    <w:rsid w:val="002436FB"/>
    <w:rsid w:val="002437D9"/>
    <w:rsid w:val="0024554A"/>
    <w:rsid w:val="002458DE"/>
    <w:rsid w:val="00245BCC"/>
    <w:rsid w:val="00245C11"/>
    <w:rsid w:val="00245EB2"/>
    <w:rsid w:val="00246B59"/>
    <w:rsid w:val="00247894"/>
    <w:rsid w:val="00247922"/>
    <w:rsid w:val="00250691"/>
    <w:rsid w:val="002517E7"/>
    <w:rsid w:val="00251954"/>
    <w:rsid w:val="00251CE0"/>
    <w:rsid w:val="00252551"/>
    <w:rsid w:val="002538CA"/>
    <w:rsid w:val="00253F44"/>
    <w:rsid w:val="00254179"/>
    <w:rsid w:val="002541D3"/>
    <w:rsid w:val="002549DB"/>
    <w:rsid w:val="00254E6C"/>
    <w:rsid w:val="0025520B"/>
    <w:rsid w:val="002554AF"/>
    <w:rsid w:val="00255EF7"/>
    <w:rsid w:val="00256577"/>
    <w:rsid w:val="002578E6"/>
    <w:rsid w:val="00257CAB"/>
    <w:rsid w:val="00260E0F"/>
    <w:rsid w:val="0026182A"/>
    <w:rsid w:val="00262265"/>
    <w:rsid w:val="002625D6"/>
    <w:rsid w:val="002638B0"/>
    <w:rsid w:val="00263FB2"/>
    <w:rsid w:val="0026406C"/>
    <w:rsid w:val="00264ACD"/>
    <w:rsid w:val="0026618A"/>
    <w:rsid w:val="002668A1"/>
    <w:rsid w:val="002675A8"/>
    <w:rsid w:val="00270396"/>
    <w:rsid w:val="00270510"/>
    <w:rsid w:val="00270B21"/>
    <w:rsid w:val="00271D35"/>
    <w:rsid w:val="00273F85"/>
    <w:rsid w:val="00275042"/>
    <w:rsid w:val="0027569E"/>
    <w:rsid w:val="00275990"/>
    <w:rsid w:val="0027634A"/>
    <w:rsid w:val="00276753"/>
    <w:rsid w:val="0028010F"/>
    <w:rsid w:val="00280867"/>
    <w:rsid w:val="002808F8"/>
    <w:rsid w:val="00280FBD"/>
    <w:rsid w:val="00283A09"/>
    <w:rsid w:val="00283CCE"/>
    <w:rsid w:val="00284850"/>
    <w:rsid w:val="0028584F"/>
    <w:rsid w:val="00285FEB"/>
    <w:rsid w:val="002868CE"/>
    <w:rsid w:val="00286EB1"/>
    <w:rsid w:val="002872F3"/>
    <w:rsid w:val="00287817"/>
    <w:rsid w:val="00290E9B"/>
    <w:rsid w:val="00292A65"/>
    <w:rsid w:val="00292B79"/>
    <w:rsid w:val="00293811"/>
    <w:rsid w:val="00293A85"/>
    <w:rsid w:val="00293F91"/>
    <w:rsid w:val="00295D74"/>
    <w:rsid w:val="00297E6D"/>
    <w:rsid w:val="002A08AF"/>
    <w:rsid w:val="002A0EF4"/>
    <w:rsid w:val="002A1179"/>
    <w:rsid w:val="002A2AB0"/>
    <w:rsid w:val="002A31C7"/>
    <w:rsid w:val="002A3A22"/>
    <w:rsid w:val="002A47FA"/>
    <w:rsid w:val="002A4D33"/>
    <w:rsid w:val="002A6527"/>
    <w:rsid w:val="002A688E"/>
    <w:rsid w:val="002A7ABF"/>
    <w:rsid w:val="002B087B"/>
    <w:rsid w:val="002B1847"/>
    <w:rsid w:val="002B1DBA"/>
    <w:rsid w:val="002B23E0"/>
    <w:rsid w:val="002B25BE"/>
    <w:rsid w:val="002B40C6"/>
    <w:rsid w:val="002B4238"/>
    <w:rsid w:val="002B486A"/>
    <w:rsid w:val="002B5016"/>
    <w:rsid w:val="002B5B2D"/>
    <w:rsid w:val="002B5B5D"/>
    <w:rsid w:val="002B5D3A"/>
    <w:rsid w:val="002B6830"/>
    <w:rsid w:val="002B6AF9"/>
    <w:rsid w:val="002B6E17"/>
    <w:rsid w:val="002B78A1"/>
    <w:rsid w:val="002B7D64"/>
    <w:rsid w:val="002C02BC"/>
    <w:rsid w:val="002C1DB9"/>
    <w:rsid w:val="002C2292"/>
    <w:rsid w:val="002C30BD"/>
    <w:rsid w:val="002C42B7"/>
    <w:rsid w:val="002C432A"/>
    <w:rsid w:val="002C5A0E"/>
    <w:rsid w:val="002C67E9"/>
    <w:rsid w:val="002C6EC1"/>
    <w:rsid w:val="002C7022"/>
    <w:rsid w:val="002C72ED"/>
    <w:rsid w:val="002C7842"/>
    <w:rsid w:val="002C7C33"/>
    <w:rsid w:val="002D09C4"/>
    <w:rsid w:val="002D0E24"/>
    <w:rsid w:val="002D1CFC"/>
    <w:rsid w:val="002D1E9D"/>
    <w:rsid w:val="002D32FC"/>
    <w:rsid w:val="002D46B4"/>
    <w:rsid w:val="002D513E"/>
    <w:rsid w:val="002D5176"/>
    <w:rsid w:val="002D51F7"/>
    <w:rsid w:val="002D535F"/>
    <w:rsid w:val="002D562B"/>
    <w:rsid w:val="002D58D2"/>
    <w:rsid w:val="002D5A46"/>
    <w:rsid w:val="002D5A4B"/>
    <w:rsid w:val="002D5B8A"/>
    <w:rsid w:val="002D5F56"/>
    <w:rsid w:val="002D62F8"/>
    <w:rsid w:val="002E0AA2"/>
    <w:rsid w:val="002E2E54"/>
    <w:rsid w:val="002E4EF4"/>
    <w:rsid w:val="002E50AA"/>
    <w:rsid w:val="002E5917"/>
    <w:rsid w:val="002E7351"/>
    <w:rsid w:val="002E77E5"/>
    <w:rsid w:val="002E789A"/>
    <w:rsid w:val="002E7E98"/>
    <w:rsid w:val="002F0451"/>
    <w:rsid w:val="002F339E"/>
    <w:rsid w:val="002F3714"/>
    <w:rsid w:val="002F39BA"/>
    <w:rsid w:val="002F4540"/>
    <w:rsid w:val="002F4970"/>
    <w:rsid w:val="002F4A1E"/>
    <w:rsid w:val="002F562C"/>
    <w:rsid w:val="002F5BBE"/>
    <w:rsid w:val="002F6820"/>
    <w:rsid w:val="002F6E06"/>
    <w:rsid w:val="002F7290"/>
    <w:rsid w:val="00300A38"/>
    <w:rsid w:val="003012F5"/>
    <w:rsid w:val="003015BF"/>
    <w:rsid w:val="00302279"/>
    <w:rsid w:val="0030280E"/>
    <w:rsid w:val="00302822"/>
    <w:rsid w:val="003043C3"/>
    <w:rsid w:val="00304718"/>
    <w:rsid w:val="00304B5D"/>
    <w:rsid w:val="00305575"/>
    <w:rsid w:val="00306F61"/>
    <w:rsid w:val="00307A14"/>
    <w:rsid w:val="00307D7C"/>
    <w:rsid w:val="003100FE"/>
    <w:rsid w:val="003103CE"/>
    <w:rsid w:val="003103E9"/>
    <w:rsid w:val="0031176F"/>
    <w:rsid w:val="003124BF"/>
    <w:rsid w:val="003129EB"/>
    <w:rsid w:val="00312A1D"/>
    <w:rsid w:val="00312AAF"/>
    <w:rsid w:val="003131E5"/>
    <w:rsid w:val="00313AEC"/>
    <w:rsid w:val="00313CDE"/>
    <w:rsid w:val="00315003"/>
    <w:rsid w:val="003156E1"/>
    <w:rsid w:val="00315768"/>
    <w:rsid w:val="003168A0"/>
    <w:rsid w:val="00316952"/>
    <w:rsid w:val="00316ABB"/>
    <w:rsid w:val="00316B9B"/>
    <w:rsid w:val="00316CE7"/>
    <w:rsid w:val="00317B03"/>
    <w:rsid w:val="0032098F"/>
    <w:rsid w:val="00321799"/>
    <w:rsid w:val="00322F4B"/>
    <w:rsid w:val="003231A4"/>
    <w:rsid w:val="00324011"/>
    <w:rsid w:val="00324B14"/>
    <w:rsid w:val="0032676C"/>
    <w:rsid w:val="0032774A"/>
    <w:rsid w:val="00327B5B"/>
    <w:rsid w:val="00327BD6"/>
    <w:rsid w:val="00331976"/>
    <w:rsid w:val="00332415"/>
    <w:rsid w:val="00332C63"/>
    <w:rsid w:val="00332FFF"/>
    <w:rsid w:val="003334BE"/>
    <w:rsid w:val="003339CE"/>
    <w:rsid w:val="00333BE5"/>
    <w:rsid w:val="00333BF6"/>
    <w:rsid w:val="00333F73"/>
    <w:rsid w:val="003345DE"/>
    <w:rsid w:val="00334CC5"/>
    <w:rsid w:val="00335A68"/>
    <w:rsid w:val="003369D3"/>
    <w:rsid w:val="00336CED"/>
    <w:rsid w:val="00336EFB"/>
    <w:rsid w:val="0033726E"/>
    <w:rsid w:val="00340023"/>
    <w:rsid w:val="00340242"/>
    <w:rsid w:val="003404B8"/>
    <w:rsid w:val="00340B8B"/>
    <w:rsid w:val="00340D18"/>
    <w:rsid w:val="00340DB6"/>
    <w:rsid w:val="003418E9"/>
    <w:rsid w:val="003420A5"/>
    <w:rsid w:val="00342A23"/>
    <w:rsid w:val="003436EC"/>
    <w:rsid w:val="0034376D"/>
    <w:rsid w:val="00343E2D"/>
    <w:rsid w:val="0034520E"/>
    <w:rsid w:val="003467DC"/>
    <w:rsid w:val="0034694D"/>
    <w:rsid w:val="00346BFC"/>
    <w:rsid w:val="00346E4E"/>
    <w:rsid w:val="00350076"/>
    <w:rsid w:val="00350ACC"/>
    <w:rsid w:val="0035128E"/>
    <w:rsid w:val="003516DC"/>
    <w:rsid w:val="0035248B"/>
    <w:rsid w:val="00352F26"/>
    <w:rsid w:val="0035395C"/>
    <w:rsid w:val="003546B8"/>
    <w:rsid w:val="0035514D"/>
    <w:rsid w:val="00355BF4"/>
    <w:rsid w:val="00355C90"/>
    <w:rsid w:val="00356CC5"/>
    <w:rsid w:val="00356CC7"/>
    <w:rsid w:val="00356E8C"/>
    <w:rsid w:val="003572A8"/>
    <w:rsid w:val="003574DC"/>
    <w:rsid w:val="00360178"/>
    <w:rsid w:val="00360476"/>
    <w:rsid w:val="00360F03"/>
    <w:rsid w:val="00361573"/>
    <w:rsid w:val="00361AF2"/>
    <w:rsid w:val="00362BC9"/>
    <w:rsid w:val="003635CD"/>
    <w:rsid w:val="00364055"/>
    <w:rsid w:val="00366B37"/>
    <w:rsid w:val="00366BCE"/>
    <w:rsid w:val="00367168"/>
    <w:rsid w:val="00367CFE"/>
    <w:rsid w:val="00370173"/>
    <w:rsid w:val="00371345"/>
    <w:rsid w:val="00371AE9"/>
    <w:rsid w:val="00371DCF"/>
    <w:rsid w:val="00373492"/>
    <w:rsid w:val="00374906"/>
    <w:rsid w:val="00375269"/>
    <w:rsid w:val="003761A3"/>
    <w:rsid w:val="0037637E"/>
    <w:rsid w:val="0037739D"/>
    <w:rsid w:val="00382130"/>
    <w:rsid w:val="00382150"/>
    <w:rsid w:val="003837D6"/>
    <w:rsid w:val="003849BC"/>
    <w:rsid w:val="00384A3A"/>
    <w:rsid w:val="00384D90"/>
    <w:rsid w:val="00384F2F"/>
    <w:rsid w:val="0038546D"/>
    <w:rsid w:val="00385593"/>
    <w:rsid w:val="00385664"/>
    <w:rsid w:val="00385CEE"/>
    <w:rsid w:val="00386329"/>
    <w:rsid w:val="00387556"/>
    <w:rsid w:val="00387EC2"/>
    <w:rsid w:val="003901D1"/>
    <w:rsid w:val="00390316"/>
    <w:rsid w:val="003904BA"/>
    <w:rsid w:val="00391343"/>
    <w:rsid w:val="00391CB5"/>
    <w:rsid w:val="00391D63"/>
    <w:rsid w:val="00391F5E"/>
    <w:rsid w:val="003921B3"/>
    <w:rsid w:val="00392921"/>
    <w:rsid w:val="00392B02"/>
    <w:rsid w:val="00392E9F"/>
    <w:rsid w:val="003931EA"/>
    <w:rsid w:val="00394184"/>
    <w:rsid w:val="0039445E"/>
    <w:rsid w:val="00394988"/>
    <w:rsid w:val="00395CE9"/>
    <w:rsid w:val="0039632F"/>
    <w:rsid w:val="00396DEF"/>
    <w:rsid w:val="003A0B21"/>
    <w:rsid w:val="003A2093"/>
    <w:rsid w:val="003A23D8"/>
    <w:rsid w:val="003A27E1"/>
    <w:rsid w:val="003A34A5"/>
    <w:rsid w:val="003A4CBA"/>
    <w:rsid w:val="003A5BC4"/>
    <w:rsid w:val="003A5E4E"/>
    <w:rsid w:val="003A6006"/>
    <w:rsid w:val="003A6E4F"/>
    <w:rsid w:val="003A791C"/>
    <w:rsid w:val="003B036A"/>
    <w:rsid w:val="003B0642"/>
    <w:rsid w:val="003B0EBA"/>
    <w:rsid w:val="003B0FC6"/>
    <w:rsid w:val="003B206B"/>
    <w:rsid w:val="003B4A07"/>
    <w:rsid w:val="003B520C"/>
    <w:rsid w:val="003B5BA9"/>
    <w:rsid w:val="003B5E43"/>
    <w:rsid w:val="003B5F8E"/>
    <w:rsid w:val="003B60C3"/>
    <w:rsid w:val="003B700B"/>
    <w:rsid w:val="003B71BA"/>
    <w:rsid w:val="003B753B"/>
    <w:rsid w:val="003B7ADD"/>
    <w:rsid w:val="003C02D1"/>
    <w:rsid w:val="003C2359"/>
    <w:rsid w:val="003C2F0E"/>
    <w:rsid w:val="003C4397"/>
    <w:rsid w:val="003C4823"/>
    <w:rsid w:val="003C4CD9"/>
    <w:rsid w:val="003C4D3C"/>
    <w:rsid w:val="003C51A3"/>
    <w:rsid w:val="003C5966"/>
    <w:rsid w:val="003C5C1C"/>
    <w:rsid w:val="003C6B7A"/>
    <w:rsid w:val="003C7593"/>
    <w:rsid w:val="003C7F79"/>
    <w:rsid w:val="003D007D"/>
    <w:rsid w:val="003D015A"/>
    <w:rsid w:val="003D0607"/>
    <w:rsid w:val="003D08B9"/>
    <w:rsid w:val="003D0B2A"/>
    <w:rsid w:val="003D1354"/>
    <w:rsid w:val="003D1356"/>
    <w:rsid w:val="003D1F98"/>
    <w:rsid w:val="003D388D"/>
    <w:rsid w:val="003D3C80"/>
    <w:rsid w:val="003D3E25"/>
    <w:rsid w:val="003D41C5"/>
    <w:rsid w:val="003D42AB"/>
    <w:rsid w:val="003D5117"/>
    <w:rsid w:val="003D51B7"/>
    <w:rsid w:val="003D597F"/>
    <w:rsid w:val="003D59F0"/>
    <w:rsid w:val="003D5E1A"/>
    <w:rsid w:val="003D6B1E"/>
    <w:rsid w:val="003D6B9D"/>
    <w:rsid w:val="003D6C35"/>
    <w:rsid w:val="003D7BD1"/>
    <w:rsid w:val="003D7D7E"/>
    <w:rsid w:val="003E0E48"/>
    <w:rsid w:val="003E283E"/>
    <w:rsid w:val="003E2AB3"/>
    <w:rsid w:val="003E3766"/>
    <w:rsid w:val="003E4BEF"/>
    <w:rsid w:val="003E4C00"/>
    <w:rsid w:val="003E5A75"/>
    <w:rsid w:val="003E628B"/>
    <w:rsid w:val="003E6440"/>
    <w:rsid w:val="003E66DF"/>
    <w:rsid w:val="003E69D6"/>
    <w:rsid w:val="003E6E9D"/>
    <w:rsid w:val="003E7DC7"/>
    <w:rsid w:val="003F0739"/>
    <w:rsid w:val="003F0BE4"/>
    <w:rsid w:val="003F0F8F"/>
    <w:rsid w:val="003F1BDC"/>
    <w:rsid w:val="003F20AE"/>
    <w:rsid w:val="003F243E"/>
    <w:rsid w:val="003F4402"/>
    <w:rsid w:val="003F4428"/>
    <w:rsid w:val="003F4748"/>
    <w:rsid w:val="003F4DB5"/>
    <w:rsid w:val="003F5A8C"/>
    <w:rsid w:val="003F6A37"/>
    <w:rsid w:val="003F7A3B"/>
    <w:rsid w:val="004001E4"/>
    <w:rsid w:val="00400524"/>
    <w:rsid w:val="00401BA7"/>
    <w:rsid w:val="00402724"/>
    <w:rsid w:val="0040275C"/>
    <w:rsid w:val="004035E5"/>
    <w:rsid w:val="0040424F"/>
    <w:rsid w:val="0040434D"/>
    <w:rsid w:val="004044C4"/>
    <w:rsid w:val="00405A89"/>
    <w:rsid w:val="00405C2D"/>
    <w:rsid w:val="00405F93"/>
    <w:rsid w:val="00406086"/>
    <w:rsid w:val="004069D3"/>
    <w:rsid w:val="00406C89"/>
    <w:rsid w:val="00406CA0"/>
    <w:rsid w:val="00406F96"/>
    <w:rsid w:val="004077C1"/>
    <w:rsid w:val="004079E6"/>
    <w:rsid w:val="00407AA0"/>
    <w:rsid w:val="00410038"/>
    <w:rsid w:val="0041071E"/>
    <w:rsid w:val="004107F4"/>
    <w:rsid w:val="004120FF"/>
    <w:rsid w:val="004128D0"/>
    <w:rsid w:val="00412B6D"/>
    <w:rsid w:val="004131E7"/>
    <w:rsid w:val="00413EF9"/>
    <w:rsid w:val="00414C14"/>
    <w:rsid w:val="0041546C"/>
    <w:rsid w:val="00415ED4"/>
    <w:rsid w:val="0041607E"/>
    <w:rsid w:val="0041755D"/>
    <w:rsid w:val="00417D23"/>
    <w:rsid w:val="00417D9A"/>
    <w:rsid w:val="00420035"/>
    <w:rsid w:val="004200A0"/>
    <w:rsid w:val="00420BF7"/>
    <w:rsid w:val="00420D89"/>
    <w:rsid w:val="00421159"/>
    <w:rsid w:val="004214A0"/>
    <w:rsid w:val="004218F0"/>
    <w:rsid w:val="00421EB8"/>
    <w:rsid w:val="004227AE"/>
    <w:rsid w:val="00423E5D"/>
    <w:rsid w:val="004245D8"/>
    <w:rsid w:val="00424979"/>
    <w:rsid w:val="00425B23"/>
    <w:rsid w:val="00426188"/>
    <w:rsid w:val="00426291"/>
    <w:rsid w:val="004265BC"/>
    <w:rsid w:val="00426CA7"/>
    <w:rsid w:val="00426FA1"/>
    <w:rsid w:val="00427660"/>
    <w:rsid w:val="00430010"/>
    <w:rsid w:val="00430A76"/>
    <w:rsid w:val="00431AE2"/>
    <w:rsid w:val="00433CDF"/>
    <w:rsid w:val="00434CC8"/>
    <w:rsid w:val="00434D16"/>
    <w:rsid w:val="004353B1"/>
    <w:rsid w:val="004353CE"/>
    <w:rsid w:val="00436283"/>
    <w:rsid w:val="0043785A"/>
    <w:rsid w:val="004378BF"/>
    <w:rsid w:val="00437B79"/>
    <w:rsid w:val="00437BA9"/>
    <w:rsid w:val="004405A8"/>
    <w:rsid w:val="004412EB"/>
    <w:rsid w:val="00442710"/>
    <w:rsid w:val="00442719"/>
    <w:rsid w:val="00442F8A"/>
    <w:rsid w:val="00443844"/>
    <w:rsid w:val="0044437C"/>
    <w:rsid w:val="00444F0D"/>
    <w:rsid w:val="00445CAC"/>
    <w:rsid w:val="00445FF9"/>
    <w:rsid w:val="00446C3A"/>
    <w:rsid w:val="004470BB"/>
    <w:rsid w:val="004474EA"/>
    <w:rsid w:val="00447ABF"/>
    <w:rsid w:val="00451381"/>
    <w:rsid w:val="004513B0"/>
    <w:rsid w:val="00451672"/>
    <w:rsid w:val="004522F9"/>
    <w:rsid w:val="00453158"/>
    <w:rsid w:val="00453813"/>
    <w:rsid w:val="004540C3"/>
    <w:rsid w:val="00454E88"/>
    <w:rsid w:val="00455379"/>
    <w:rsid w:val="004560F0"/>
    <w:rsid w:val="004566AB"/>
    <w:rsid w:val="00456BCB"/>
    <w:rsid w:val="00457519"/>
    <w:rsid w:val="00457A20"/>
    <w:rsid w:val="00457D82"/>
    <w:rsid w:val="00457EAC"/>
    <w:rsid w:val="00457F1A"/>
    <w:rsid w:val="004601DA"/>
    <w:rsid w:val="00461148"/>
    <w:rsid w:val="00461484"/>
    <w:rsid w:val="00462126"/>
    <w:rsid w:val="00462194"/>
    <w:rsid w:val="004624B5"/>
    <w:rsid w:val="00462775"/>
    <w:rsid w:val="004630A9"/>
    <w:rsid w:val="0046321A"/>
    <w:rsid w:val="0046331B"/>
    <w:rsid w:val="004639DC"/>
    <w:rsid w:val="004641FB"/>
    <w:rsid w:val="004648FB"/>
    <w:rsid w:val="00465EE8"/>
    <w:rsid w:val="00465FEE"/>
    <w:rsid w:val="0046726F"/>
    <w:rsid w:val="004674F5"/>
    <w:rsid w:val="00467707"/>
    <w:rsid w:val="0047005D"/>
    <w:rsid w:val="00470BF6"/>
    <w:rsid w:val="00470D76"/>
    <w:rsid w:val="00470E05"/>
    <w:rsid w:val="0047244A"/>
    <w:rsid w:val="00473548"/>
    <w:rsid w:val="0047426A"/>
    <w:rsid w:val="00475574"/>
    <w:rsid w:val="00475CC9"/>
    <w:rsid w:val="00475F93"/>
    <w:rsid w:val="004776D9"/>
    <w:rsid w:val="00477CC1"/>
    <w:rsid w:val="004801CF"/>
    <w:rsid w:val="0048074B"/>
    <w:rsid w:val="00482163"/>
    <w:rsid w:val="00482473"/>
    <w:rsid w:val="00482BE3"/>
    <w:rsid w:val="00483EF7"/>
    <w:rsid w:val="00484B7D"/>
    <w:rsid w:val="00484F2E"/>
    <w:rsid w:val="00485B31"/>
    <w:rsid w:val="00487CF9"/>
    <w:rsid w:val="00490AF6"/>
    <w:rsid w:val="00491237"/>
    <w:rsid w:val="0049134E"/>
    <w:rsid w:val="0049294D"/>
    <w:rsid w:val="0049353B"/>
    <w:rsid w:val="0049443F"/>
    <w:rsid w:val="0049503D"/>
    <w:rsid w:val="0049568D"/>
    <w:rsid w:val="0049596B"/>
    <w:rsid w:val="00496E6C"/>
    <w:rsid w:val="00497506"/>
    <w:rsid w:val="004A1FD7"/>
    <w:rsid w:val="004A2AAA"/>
    <w:rsid w:val="004A3093"/>
    <w:rsid w:val="004A3116"/>
    <w:rsid w:val="004A355C"/>
    <w:rsid w:val="004A3BF3"/>
    <w:rsid w:val="004A4654"/>
    <w:rsid w:val="004A4895"/>
    <w:rsid w:val="004A4DF6"/>
    <w:rsid w:val="004A4FDD"/>
    <w:rsid w:val="004A544D"/>
    <w:rsid w:val="004A5E17"/>
    <w:rsid w:val="004A6108"/>
    <w:rsid w:val="004A6961"/>
    <w:rsid w:val="004A6AEB"/>
    <w:rsid w:val="004A7581"/>
    <w:rsid w:val="004B17DA"/>
    <w:rsid w:val="004B1F25"/>
    <w:rsid w:val="004B322F"/>
    <w:rsid w:val="004B3550"/>
    <w:rsid w:val="004B3B4F"/>
    <w:rsid w:val="004B4141"/>
    <w:rsid w:val="004B4445"/>
    <w:rsid w:val="004B545D"/>
    <w:rsid w:val="004B634A"/>
    <w:rsid w:val="004B6BA8"/>
    <w:rsid w:val="004B72CB"/>
    <w:rsid w:val="004B75AD"/>
    <w:rsid w:val="004B7D46"/>
    <w:rsid w:val="004B7FDD"/>
    <w:rsid w:val="004C0395"/>
    <w:rsid w:val="004C0876"/>
    <w:rsid w:val="004C1822"/>
    <w:rsid w:val="004C1D96"/>
    <w:rsid w:val="004C3640"/>
    <w:rsid w:val="004C3D0C"/>
    <w:rsid w:val="004C3D17"/>
    <w:rsid w:val="004C44FC"/>
    <w:rsid w:val="004C532D"/>
    <w:rsid w:val="004C6355"/>
    <w:rsid w:val="004C68B7"/>
    <w:rsid w:val="004C6EB1"/>
    <w:rsid w:val="004C73DC"/>
    <w:rsid w:val="004C7665"/>
    <w:rsid w:val="004C7F96"/>
    <w:rsid w:val="004D002B"/>
    <w:rsid w:val="004D08B8"/>
    <w:rsid w:val="004D1412"/>
    <w:rsid w:val="004D1F22"/>
    <w:rsid w:val="004D2116"/>
    <w:rsid w:val="004D2E0F"/>
    <w:rsid w:val="004D355D"/>
    <w:rsid w:val="004D39CC"/>
    <w:rsid w:val="004D40E4"/>
    <w:rsid w:val="004D5E22"/>
    <w:rsid w:val="004D7221"/>
    <w:rsid w:val="004D79EA"/>
    <w:rsid w:val="004D7EDE"/>
    <w:rsid w:val="004E0E86"/>
    <w:rsid w:val="004E1907"/>
    <w:rsid w:val="004E3115"/>
    <w:rsid w:val="004E3642"/>
    <w:rsid w:val="004E377A"/>
    <w:rsid w:val="004E42B1"/>
    <w:rsid w:val="004E4AF6"/>
    <w:rsid w:val="004E4B97"/>
    <w:rsid w:val="004E52DC"/>
    <w:rsid w:val="004E7BEA"/>
    <w:rsid w:val="004F11AD"/>
    <w:rsid w:val="004F12ED"/>
    <w:rsid w:val="004F1907"/>
    <w:rsid w:val="004F2031"/>
    <w:rsid w:val="004F357B"/>
    <w:rsid w:val="004F39D7"/>
    <w:rsid w:val="004F484D"/>
    <w:rsid w:val="004F5CB5"/>
    <w:rsid w:val="004F5D49"/>
    <w:rsid w:val="004F6158"/>
    <w:rsid w:val="004F635C"/>
    <w:rsid w:val="004F6EAF"/>
    <w:rsid w:val="004F7433"/>
    <w:rsid w:val="004F7AFE"/>
    <w:rsid w:val="00500412"/>
    <w:rsid w:val="005006A4"/>
    <w:rsid w:val="005006E5"/>
    <w:rsid w:val="005008F5"/>
    <w:rsid w:val="005014E5"/>
    <w:rsid w:val="0050184C"/>
    <w:rsid w:val="005019C1"/>
    <w:rsid w:val="005023CD"/>
    <w:rsid w:val="005026FA"/>
    <w:rsid w:val="00502AC3"/>
    <w:rsid w:val="00502C76"/>
    <w:rsid w:val="00502D55"/>
    <w:rsid w:val="005033A9"/>
    <w:rsid w:val="005033FC"/>
    <w:rsid w:val="00503447"/>
    <w:rsid w:val="00503A21"/>
    <w:rsid w:val="00503FD1"/>
    <w:rsid w:val="00505885"/>
    <w:rsid w:val="00505AD1"/>
    <w:rsid w:val="00505B99"/>
    <w:rsid w:val="005061F7"/>
    <w:rsid w:val="0050646A"/>
    <w:rsid w:val="0050699C"/>
    <w:rsid w:val="005075B2"/>
    <w:rsid w:val="00507BA9"/>
    <w:rsid w:val="00510463"/>
    <w:rsid w:val="00510AB6"/>
    <w:rsid w:val="00511434"/>
    <w:rsid w:val="0051145C"/>
    <w:rsid w:val="00511B0B"/>
    <w:rsid w:val="00513366"/>
    <w:rsid w:val="005140CF"/>
    <w:rsid w:val="0051420D"/>
    <w:rsid w:val="00514C37"/>
    <w:rsid w:val="00514E28"/>
    <w:rsid w:val="005153DE"/>
    <w:rsid w:val="00515A14"/>
    <w:rsid w:val="00515CDF"/>
    <w:rsid w:val="005160A8"/>
    <w:rsid w:val="005165D5"/>
    <w:rsid w:val="00516F81"/>
    <w:rsid w:val="005179CB"/>
    <w:rsid w:val="00520622"/>
    <w:rsid w:val="005254C7"/>
    <w:rsid w:val="00525AF4"/>
    <w:rsid w:val="00525D12"/>
    <w:rsid w:val="00526B5F"/>
    <w:rsid w:val="00527254"/>
    <w:rsid w:val="0052746D"/>
    <w:rsid w:val="00527997"/>
    <w:rsid w:val="00530A7B"/>
    <w:rsid w:val="00531915"/>
    <w:rsid w:val="00532C30"/>
    <w:rsid w:val="00532E90"/>
    <w:rsid w:val="005332C5"/>
    <w:rsid w:val="0053354D"/>
    <w:rsid w:val="00534B21"/>
    <w:rsid w:val="00534B86"/>
    <w:rsid w:val="0053603B"/>
    <w:rsid w:val="00536584"/>
    <w:rsid w:val="00536B1F"/>
    <w:rsid w:val="00536BD7"/>
    <w:rsid w:val="0053781F"/>
    <w:rsid w:val="00537B36"/>
    <w:rsid w:val="00537CE0"/>
    <w:rsid w:val="005413B6"/>
    <w:rsid w:val="0054243F"/>
    <w:rsid w:val="005425CA"/>
    <w:rsid w:val="005430E9"/>
    <w:rsid w:val="00543B08"/>
    <w:rsid w:val="00545B35"/>
    <w:rsid w:val="00546CBD"/>
    <w:rsid w:val="00547153"/>
    <w:rsid w:val="00550BC2"/>
    <w:rsid w:val="005522B3"/>
    <w:rsid w:val="005523F1"/>
    <w:rsid w:val="00552835"/>
    <w:rsid w:val="00552B73"/>
    <w:rsid w:val="005543E6"/>
    <w:rsid w:val="0055521D"/>
    <w:rsid w:val="00555C26"/>
    <w:rsid w:val="0055603E"/>
    <w:rsid w:val="00556174"/>
    <w:rsid w:val="0055622B"/>
    <w:rsid w:val="0055786E"/>
    <w:rsid w:val="00557F7D"/>
    <w:rsid w:val="0056029B"/>
    <w:rsid w:val="00560F4A"/>
    <w:rsid w:val="005612FD"/>
    <w:rsid w:val="00561AD8"/>
    <w:rsid w:val="00562084"/>
    <w:rsid w:val="00562AF4"/>
    <w:rsid w:val="00562C68"/>
    <w:rsid w:val="00562E77"/>
    <w:rsid w:val="00563DAF"/>
    <w:rsid w:val="0056497F"/>
    <w:rsid w:val="00565043"/>
    <w:rsid w:val="0056585F"/>
    <w:rsid w:val="005667FA"/>
    <w:rsid w:val="005669BE"/>
    <w:rsid w:val="00567080"/>
    <w:rsid w:val="0056757B"/>
    <w:rsid w:val="00567B1C"/>
    <w:rsid w:val="005707BA"/>
    <w:rsid w:val="00570AC5"/>
    <w:rsid w:val="00570AE3"/>
    <w:rsid w:val="00570FAF"/>
    <w:rsid w:val="00571108"/>
    <w:rsid w:val="00573409"/>
    <w:rsid w:val="00573E49"/>
    <w:rsid w:val="00574AFC"/>
    <w:rsid w:val="00575AE4"/>
    <w:rsid w:val="005768CF"/>
    <w:rsid w:val="00576CA1"/>
    <w:rsid w:val="0058086C"/>
    <w:rsid w:val="00580EC9"/>
    <w:rsid w:val="00581B17"/>
    <w:rsid w:val="005827B6"/>
    <w:rsid w:val="005827C4"/>
    <w:rsid w:val="00582A24"/>
    <w:rsid w:val="00582D01"/>
    <w:rsid w:val="00584E4A"/>
    <w:rsid w:val="0058505C"/>
    <w:rsid w:val="005859EB"/>
    <w:rsid w:val="00585AB0"/>
    <w:rsid w:val="00585EDA"/>
    <w:rsid w:val="0058604D"/>
    <w:rsid w:val="00586E0C"/>
    <w:rsid w:val="00587CDA"/>
    <w:rsid w:val="00587E26"/>
    <w:rsid w:val="00591A6B"/>
    <w:rsid w:val="00591FD4"/>
    <w:rsid w:val="00592BEF"/>
    <w:rsid w:val="00592FEC"/>
    <w:rsid w:val="005933D4"/>
    <w:rsid w:val="00594AEE"/>
    <w:rsid w:val="00594ECE"/>
    <w:rsid w:val="005958D9"/>
    <w:rsid w:val="00595EBA"/>
    <w:rsid w:val="00596062"/>
    <w:rsid w:val="005962B3"/>
    <w:rsid w:val="005967D1"/>
    <w:rsid w:val="00596BF5"/>
    <w:rsid w:val="0059788B"/>
    <w:rsid w:val="00597DE5"/>
    <w:rsid w:val="00597ED7"/>
    <w:rsid w:val="005A0139"/>
    <w:rsid w:val="005A17E1"/>
    <w:rsid w:val="005A1E2C"/>
    <w:rsid w:val="005A1EFF"/>
    <w:rsid w:val="005A51DC"/>
    <w:rsid w:val="005A567E"/>
    <w:rsid w:val="005A5C06"/>
    <w:rsid w:val="005A668B"/>
    <w:rsid w:val="005A797B"/>
    <w:rsid w:val="005B02C2"/>
    <w:rsid w:val="005B18DC"/>
    <w:rsid w:val="005B1FA6"/>
    <w:rsid w:val="005B27FC"/>
    <w:rsid w:val="005B2A60"/>
    <w:rsid w:val="005B2A98"/>
    <w:rsid w:val="005B2AC0"/>
    <w:rsid w:val="005B2C42"/>
    <w:rsid w:val="005B3109"/>
    <w:rsid w:val="005B4130"/>
    <w:rsid w:val="005B45F6"/>
    <w:rsid w:val="005B4615"/>
    <w:rsid w:val="005B58F1"/>
    <w:rsid w:val="005B5ECA"/>
    <w:rsid w:val="005B6732"/>
    <w:rsid w:val="005B73A9"/>
    <w:rsid w:val="005B7C59"/>
    <w:rsid w:val="005B7D24"/>
    <w:rsid w:val="005C10EE"/>
    <w:rsid w:val="005C1EB6"/>
    <w:rsid w:val="005C2468"/>
    <w:rsid w:val="005C3733"/>
    <w:rsid w:val="005C4393"/>
    <w:rsid w:val="005C494D"/>
    <w:rsid w:val="005C4A7B"/>
    <w:rsid w:val="005C524B"/>
    <w:rsid w:val="005C5C2F"/>
    <w:rsid w:val="005C723D"/>
    <w:rsid w:val="005C758A"/>
    <w:rsid w:val="005C7910"/>
    <w:rsid w:val="005D1EEA"/>
    <w:rsid w:val="005D32A4"/>
    <w:rsid w:val="005D3802"/>
    <w:rsid w:val="005D41FD"/>
    <w:rsid w:val="005D4720"/>
    <w:rsid w:val="005D59DF"/>
    <w:rsid w:val="005D5B11"/>
    <w:rsid w:val="005D6190"/>
    <w:rsid w:val="005D6388"/>
    <w:rsid w:val="005D63D3"/>
    <w:rsid w:val="005D7BCE"/>
    <w:rsid w:val="005E0363"/>
    <w:rsid w:val="005E15B0"/>
    <w:rsid w:val="005E1F2C"/>
    <w:rsid w:val="005E2994"/>
    <w:rsid w:val="005E3820"/>
    <w:rsid w:val="005E4292"/>
    <w:rsid w:val="005E42E1"/>
    <w:rsid w:val="005E4865"/>
    <w:rsid w:val="005E61C5"/>
    <w:rsid w:val="005E65BB"/>
    <w:rsid w:val="005E6997"/>
    <w:rsid w:val="005F011E"/>
    <w:rsid w:val="005F0348"/>
    <w:rsid w:val="005F03CF"/>
    <w:rsid w:val="005F0C5B"/>
    <w:rsid w:val="005F1208"/>
    <w:rsid w:val="005F1481"/>
    <w:rsid w:val="005F1750"/>
    <w:rsid w:val="005F4702"/>
    <w:rsid w:val="005F48A1"/>
    <w:rsid w:val="005F4DAD"/>
    <w:rsid w:val="005F50FF"/>
    <w:rsid w:val="005F578B"/>
    <w:rsid w:val="005F5D1B"/>
    <w:rsid w:val="005F602F"/>
    <w:rsid w:val="005F6487"/>
    <w:rsid w:val="005F692D"/>
    <w:rsid w:val="005F6D72"/>
    <w:rsid w:val="005F73E9"/>
    <w:rsid w:val="005F7E99"/>
    <w:rsid w:val="00600445"/>
    <w:rsid w:val="006005AE"/>
    <w:rsid w:val="00600C25"/>
    <w:rsid w:val="00601620"/>
    <w:rsid w:val="00602235"/>
    <w:rsid w:val="006027B3"/>
    <w:rsid w:val="00602AC8"/>
    <w:rsid w:val="00602D53"/>
    <w:rsid w:val="00603288"/>
    <w:rsid w:val="00603660"/>
    <w:rsid w:val="006039DD"/>
    <w:rsid w:val="0060450F"/>
    <w:rsid w:val="00604F32"/>
    <w:rsid w:val="00605169"/>
    <w:rsid w:val="00606350"/>
    <w:rsid w:val="006063E0"/>
    <w:rsid w:val="00607183"/>
    <w:rsid w:val="00607283"/>
    <w:rsid w:val="00610B81"/>
    <w:rsid w:val="0061131F"/>
    <w:rsid w:val="006119D3"/>
    <w:rsid w:val="00612575"/>
    <w:rsid w:val="00612AAB"/>
    <w:rsid w:val="0061350F"/>
    <w:rsid w:val="0061478A"/>
    <w:rsid w:val="006147E6"/>
    <w:rsid w:val="00614E53"/>
    <w:rsid w:val="006152C0"/>
    <w:rsid w:val="00615F0B"/>
    <w:rsid w:val="00616231"/>
    <w:rsid w:val="00616C40"/>
    <w:rsid w:val="00617346"/>
    <w:rsid w:val="00617706"/>
    <w:rsid w:val="00620111"/>
    <w:rsid w:val="00620C15"/>
    <w:rsid w:val="0062232C"/>
    <w:rsid w:val="006230E4"/>
    <w:rsid w:val="00624316"/>
    <w:rsid w:val="00624423"/>
    <w:rsid w:val="006245A9"/>
    <w:rsid w:val="00624961"/>
    <w:rsid w:val="00625C93"/>
    <w:rsid w:val="006266F0"/>
    <w:rsid w:val="00626EC9"/>
    <w:rsid w:val="00630543"/>
    <w:rsid w:val="00630A9D"/>
    <w:rsid w:val="00630D80"/>
    <w:rsid w:val="00631917"/>
    <w:rsid w:val="00631A5A"/>
    <w:rsid w:val="00632708"/>
    <w:rsid w:val="00632989"/>
    <w:rsid w:val="00634001"/>
    <w:rsid w:val="00634581"/>
    <w:rsid w:val="0063476E"/>
    <w:rsid w:val="00634A0A"/>
    <w:rsid w:val="00635C00"/>
    <w:rsid w:val="00635CAC"/>
    <w:rsid w:val="00635EE4"/>
    <w:rsid w:val="00636608"/>
    <w:rsid w:val="0063669E"/>
    <w:rsid w:val="00636BBA"/>
    <w:rsid w:val="0063772F"/>
    <w:rsid w:val="00637990"/>
    <w:rsid w:val="00637A20"/>
    <w:rsid w:val="00637CDF"/>
    <w:rsid w:val="00637D28"/>
    <w:rsid w:val="006401D0"/>
    <w:rsid w:val="00640805"/>
    <w:rsid w:val="006420A8"/>
    <w:rsid w:val="0064231F"/>
    <w:rsid w:val="0064262A"/>
    <w:rsid w:val="00642AF4"/>
    <w:rsid w:val="00644195"/>
    <w:rsid w:val="00644804"/>
    <w:rsid w:val="006451B4"/>
    <w:rsid w:val="0064551F"/>
    <w:rsid w:val="0064563D"/>
    <w:rsid w:val="00647282"/>
    <w:rsid w:val="0064785E"/>
    <w:rsid w:val="00647F58"/>
    <w:rsid w:val="00650E37"/>
    <w:rsid w:val="0065118F"/>
    <w:rsid w:val="006511C5"/>
    <w:rsid w:val="00652CE3"/>
    <w:rsid w:val="00653836"/>
    <w:rsid w:val="00653E04"/>
    <w:rsid w:val="0065404C"/>
    <w:rsid w:val="00654AB5"/>
    <w:rsid w:val="00654E3A"/>
    <w:rsid w:val="0065536A"/>
    <w:rsid w:val="00657D92"/>
    <w:rsid w:val="00657FE9"/>
    <w:rsid w:val="00660D93"/>
    <w:rsid w:val="00661066"/>
    <w:rsid w:val="0066153C"/>
    <w:rsid w:val="0066180A"/>
    <w:rsid w:val="00661DD1"/>
    <w:rsid w:val="00663541"/>
    <w:rsid w:val="0066383C"/>
    <w:rsid w:val="0066393C"/>
    <w:rsid w:val="00663AA1"/>
    <w:rsid w:val="00663CAC"/>
    <w:rsid w:val="00665222"/>
    <w:rsid w:val="00665FC7"/>
    <w:rsid w:val="00666385"/>
    <w:rsid w:val="00666DF5"/>
    <w:rsid w:val="00666E27"/>
    <w:rsid w:val="00667340"/>
    <w:rsid w:val="00667C02"/>
    <w:rsid w:val="00667F2B"/>
    <w:rsid w:val="006707BA"/>
    <w:rsid w:val="00670E9C"/>
    <w:rsid w:val="00671DC4"/>
    <w:rsid w:val="0067279B"/>
    <w:rsid w:val="00672C14"/>
    <w:rsid w:val="00673159"/>
    <w:rsid w:val="00673C23"/>
    <w:rsid w:val="00674A0A"/>
    <w:rsid w:val="006758B9"/>
    <w:rsid w:val="00675C02"/>
    <w:rsid w:val="00677691"/>
    <w:rsid w:val="00677715"/>
    <w:rsid w:val="0068067D"/>
    <w:rsid w:val="00680767"/>
    <w:rsid w:val="006808B8"/>
    <w:rsid w:val="0068144E"/>
    <w:rsid w:val="00681861"/>
    <w:rsid w:val="00682A6D"/>
    <w:rsid w:val="0068461A"/>
    <w:rsid w:val="00684647"/>
    <w:rsid w:val="0068631E"/>
    <w:rsid w:val="006870E9"/>
    <w:rsid w:val="006873F9"/>
    <w:rsid w:val="00687522"/>
    <w:rsid w:val="00687F10"/>
    <w:rsid w:val="006912C9"/>
    <w:rsid w:val="00691F52"/>
    <w:rsid w:val="006921A8"/>
    <w:rsid w:val="00692587"/>
    <w:rsid w:val="00692CBA"/>
    <w:rsid w:val="006937D5"/>
    <w:rsid w:val="00693918"/>
    <w:rsid w:val="00695B06"/>
    <w:rsid w:val="00695D9A"/>
    <w:rsid w:val="00696E1F"/>
    <w:rsid w:val="00696E68"/>
    <w:rsid w:val="00697164"/>
    <w:rsid w:val="00697D9B"/>
    <w:rsid w:val="00697F8A"/>
    <w:rsid w:val="006A057A"/>
    <w:rsid w:val="006A163E"/>
    <w:rsid w:val="006A2084"/>
    <w:rsid w:val="006A302D"/>
    <w:rsid w:val="006A3A8D"/>
    <w:rsid w:val="006A4471"/>
    <w:rsid w:val="006A4BE8"/>
    <w:rsid w:val="006A66A0"/>
    <w:rsid w:val="006A6B3A"/>
    <w:rsid w:val="006A709A"/>
    <w:rsid w:val="006B1608"/>
    <w:rsid w:val="006B1ED4"/>
    <w:rsid w:val="006B25ED"/>
    <w:rsid w:val="006B30C8"/>
    <w:rsid w:val="006B39C1"/>
    <w:rsid w:val="006B3C71"/>
    <w:rsid w:val="006B3E85"/>
    <w:rsid w:val="006B57B7"/>
    <w:rsid w:val="006B5902"/>
    <w:rsid w:val="006B5BED"/>
    <w:rsid w:val="006B6231"/>
    <w:rsid w:val="006B6771"/>
    <w:rsid w:val="006B6FA0"/>
    <w:rsid w:val="006B7F84"/>
    <w:rsid w:val="006C0E35"/>
    <w:rsid w:val="006C0E8B"/>
    <w:rsid w:val="006C115C"/>
    <w:rsid w:val="006C11E0"/>
    <w:rsid w:val="006C161C"/>
    <w:rsid w:val="006C27A1"/>
    <w:rsid w:val="006C30CF"/>
    <w:rsid w:val="006C340D"/>
    <w:rsid w:val="006C464C"/>
    <w:rsid w:val="006C488F"/>
    <w:rsid w:val="006C48FF"/>
    <w:rsid w:val="006C510D"/>
    <w:rsid w:val="006C597B"/>
    <w:rsid w:val="006C7AED"/>
    <w:rsid w:val="006C7B99"/>
    <w:rsid w:val="006C7C63"/>
    <w:rsid w:val="006C7FA6"/>
    <w:rsid w:val="006D0327"/>
    <w:rsid w:val="006D0F7F"/>
    <w:rsid w:val="006D11F4"/>
    <w:rsid w:val="006D13F4"/>
    <w:rsid w:val="006D1C06"/>
    <w:rsid w:val="006D1F51"/>
    <w:rsid w:val="006D3678"/>
    <w:rsid w:val="006D3686"/>
    <w:rsid w:val="006D401D"/>
    <w:rsid w:val="006D4906"/>
    <w:rsid w:val="006D4C74"/>
    <w:rsid w:val="006D5C09"/>
    <w:rsid w:val="006D6AF6"/>
    <w:rsid w:val="006D6C0D"/>
    <w:rsid w:val="006D7B5D"/>
    <w:rsid w:val="006E015D"/>
    <w:rsid w:val="006E0485"/>
    <w:rsid w:val="006E08B1"/>
    <w:rsid w:val="006E1DB1"/>
    <w:rsid w:val="006E2B63"/>
    <w:rsid w:val="006E2E95"/>
    <w:rsid w:val="006E3042"/>
    <w:rsid w:val="006E3B9B"/>
    <w:rsid w:val="006E437C"/>
    <w:rsid w:val="006E5F87"/>
    <w:rsid w:val="006E6439"/>
    <w:rsid w:val="006E64A9"/>
    <w:rsid w:val="006E75C6"/>
    <w:rsid w:val="006E7AC2"/>
    <w:rsid w:val="006E7F92"/>
    <w:rsid w:val="006F1086"/>
    <w:rsid w:val="006F1242"/>
    <w:rsid w:val="006F14F7"/>
    <w:rsid w:val="006F189F"/>
    <w:rsid w:val="006F1956"/>
    <w:rsid w:val="006F2042"/>
    <w:rsid w:val="006F3099"/>
    <w:rsid w:val="006F37A7"/>
    <w:rsid w:val="006F3CD3"/>
    <w:rsid w:val="006F3E51"/>
    <w:rsid w:val="006F4480"/>
    <w:rsid w:val="006F47A4"/>
    <w:rsid w:val="006F4D3B"/>
    <w:rsid w:val="006F4FEF"/>
    <w:rsid w:val="006F53E3"/>
    <w:rsid w:val="006F5E34"/>
    <w:rsid w:val="006F5F2A"/>
    <w:rsid w:val="006F626C"/>
    <w:rsid w:val="006F6B95"/>
    <w:rsid w:val="006F6EE0"/>
    <w:rsid w:val="007010F4"/>
    <w:rsid w:val="00701D8C"/>
    <w:rsid w:val="0070211C"/>
    <w:rsid w:val="00702277"/>
    <w:rsid w:val="00702593"/>
    <w:rsid w:val="00703119"/>
    <w:rsid w:val="007031F8"/>
    <w:rsid w:val="007036BF"/>
    <w:rsid w:val="007045E8"/>
    <w:rsid w:val="00704E53"/>
    <w:rsid w:val="007053EB"/>
    <w:rsid w:val="00706214"/>
    <w:rsid w:val="007064F9"/>
    <w:rsid w:val="00706A95"/>
    <w:rsid w:val="00707308"/>
    <w:rsid w:val="0071036F"/>
    <w:rsid w:val="00710F7F"/>
    <w:rsid w:val="00712224"/>
    <w:rsid w:val="00713BBB"/>
    <w:rsid w:val="00714326"/>
    <w:rsid w:val="0071515D"/>
    <w:rsid w:val="0071631E"/>
    <w:rsid w:val="00716989"/>
    <w:rsid w:val="00716E78"/>
    <w:rsid w:val="00717A35"/>
    <w:rsid w:val="00717DF0"/>
    <w:rsid w:val="00720464"/>
    <w:rsid w:val="007205F4"/>
    <w:rsid w:val="00720B52"/>
    <w:rsid w:val="00721201"/>
    <w:rsid w:val="00721A85"/>
    <w:rsid w:val="007223AB"/>
    <w:rsid w:val="00722C7C"/>
    <w:rsid w:val="007232D8"/>
    <w:rsid w:val="00723580"/>
    <w:rsid w:val="007245CF"/>
    <w:rsid w:val="00724A8E"/>
    <w:rsid w:val="00724C47"/>
    <w:rsid w:val="00725A1C"/>
    <w:rsid w:val="00726832"/>
    <w:rsid w:val="00726A1B"/>
    <w:rsid w:val="0072774F"/>
    <w:rsid w:val="00727815"/>
    <w:rsid w:val="00727FA7"/>
    <w:rsid w:val="00727FE6"/>
    <w:rsid w:val="007300A0"/>
    <w:rsid w:val="007300E5"/>
    <w:rsid w:val="007307AB"/>
    <w:rsid w:val="0073130C"/>
    <w:rsid w:val="007316F6"/>
    <w:rsid w:val="00731981"/>
    <w:rsid w:val="00732F4A"/>
    <w:rsid w:val="00733292"/>
    <w:rsid w:val="00733F8B"/>
    <w:rsid w:val="00734FE6"/>
    <w:rsid w:val="007364B2"/>
    <w:rsid w:val="00736537"/>
    <w:rsid w:val="0073686E"/>
    <w:rsid w:val="0074082D"/>
    <w:rsid w:val="007414B7"/>
    <w:rsid w:val="00741B30"/>
    <w:rsid w:val="00742484"/>
    <w:rsid w:val="0074371A"/>
    <w:rsid w:val="00744F3B"/>
    <w:rsid w:val="00744FC6"/>
    <w:rsid w:val="0074520A"/>
    <w:rsid w:val="00745303"/>
    <w:rsid w:val="0074584E"/>
    <w:rsid w:val="00745A50"/>
    <w:rsid w:val="007470E6"/>
    <w:rsid w:val="00750AC1"/>
    <w:rsid w:val="00750EC9"/>
    <w:rsid w:val="00750F9B"/>
    <w:rsid w:val="0075103E"/>
    <w:rsid w:val="00751C6E"/>
    <w:rsid w:val="00751D1A"/>
    <w:rsid w:val="0075230A"/>
    <w:rsid w:val="00752B6B"/>
    <w:rsid w:val="007535ED"/>
    <w:rsid w:val="007541C0"/>
    <w:rsid w:val="00755FF3"/>
    <w:rsid w:val="00756801"/>
    <w:rsid w:val="00756918"/>
    <w:rsid w:val="00757B54"/>
    <w:rsid w:val="0076006B"/>
    <w:rsid w:val="00760127"/>
    <w:rsid w:val="007619B9"/>
    <w:rsid w:val="00761DA8"/>
    <w:rsid w:val="00762FE1"/>
    <w:rsid w:val="00763AA6"/>
    <w:rsid w:val="007641FA"/>
    <w:rsid w:val="0076460C"/>
    <w:rsid w:val="007648D5"/>
    <w:rsid w:val="00764E5B"/>
    <w:rsid w:val="00765189"/>
    <w:rsid w:val="007655AE"/>
    <w:rsid w:val="00765614"/>
    <w:rsid w:val="00765718"/>
    <w:rsid w:val="007658A0"/>
    <w:rsid w:val="00765A29"/>
    <w:rsid w:val="00767572"/>
    <w:rsid w:val="00770212"/>
    <w:rsid w:val="00770320"/>
    <w:rsid w:val="00770F89"/>
    <w:rsid w:val="007710D9"/>
    <w:rsid w:val="0077117C"/>
    <w:rsid w:val="007715F3"/>
    <w:rsid w:val="00771FFC"/>
    <w:rsid w:val="007720A3"/>
    <w:rsid w:val="00772C51"/>
    <w:rsid w:val="007733A2"/>
    <w:rsid w:val="00773621"/>
    <w:rsid w:val="0077605E"/>
    <w:rsid w:val="007760B0"/>
    <w:rsid w:val="007762C5"/>
    <w:rsid w:val="007770CA"/>
    <w:rsid w:val="007770FE"/>
    <w:rsid w:val="00780E6A"/>
    <w:rsid w:val="007816AC"/>
    <w:rsid w:val="00781879"/>
    <w:rsid w:val="00781B1C"/>
    <w:rsid w:val="00781B7A"/>
    <w:rsid w:val="00783516"/>
    <w:rsid w:val="007875B0"/>
    <w:rsid w:val="00787741"/>
    <w:rsid w:val="007878E4"/>
    <w:rsid w:val="00787A26"/>
    <w:rsid w:val="00787B14"/>
    <w:rsid w:val="00787C7D"/>
    <w:rsid w:val="00791137"/>
    <w:rsid w:val="00792FA7"/>
    <w:rsid w:val="00793414"/>
    <w:rsid w:val="00793A93"/>
    <w:rsid w:val="0079412E"/>
    <w:rsid w:val="0079502E"/>
    <w:rsid w:val="0079503D"/>
    <w:rsid w:val="00795C51"/>
    <w:rsid w:val="00795F4E"/>
    <w:rsid w:val="00796251"/>
    <w:rsid w:val="00796FF3"/>
    <w:rsid w:val="0079743C"/>
    <w:rsid w:val="0079761A"/>
    <w:rsid w:val="0079764C"/>
    <w:rsid w:val="00797904"/>
    <w:rsid w:val="00797DEB"/>
    <w:rsid w:val="00797F39"/>
    <w:rsid w:val="007A052A"/>
    <w:rsid w:val="007A08FE"/>
    <w:rsid w:val="007A218A"/>
    <w:rsid w:val="007A4146"/>
    <w:rsid w:val="007A434D"/>
    <w:rsid w:val="007A4DD1"/>
    <w:rsid w:val="007A5044"/>
    <w:rsid w:val="007A5575"/>
    <w:rsid w:val="007A5E1A"/>
    <w:rsid w:val="007A5FC6"/>
    <w:rsid w:val="007A638C"/>
    <w:rsid w:val="007A7254"/>
    <w:rsid w:val="007B0A42"/>
    <w:rsid w:val="007B1624"/>
    <w:rsid w:val="007B219C"/>
    <w:rsid w:val="007B257C"/>
    <w:rsid w:val="007B2F11"/>
    <w:rsid w:val="007B5C36"/>
    <w:rsid w:val="007B6CA4"/>
    <w:rsid w:val="007B7C36"/>
    <w:rsid w:val="007B7E42"/>
    <w:rsid w:val="007C0038"/>
    <w:rsid w:val="007C01D8"/>
    <w:rsid w:val="007C14E2"/>
    <w:rsid w:val="007C197E"/>
    <w:rsid w:val="007C1C9A"/>
    <w:rsid w:val="007C2247"/>
    <w:rsid w:val="007C2A20"/>
    <w:rsid w:val="007C37AF"/>
    <w:rsid w:val="007C38FB"/>
    <w:rsid w:val="007C459F"/>
    <w:rsid w:val="007C4E4B"/>
    <w:rsid w:val="007C5667"/>
    <w:rsid w:val="007C59C7"/>
    <w:rsid w:val="007C5EAD"/>
    <w:rsid w:val="007C5F41"/>
    <w:rsid w:val="007C6710"/>
    <w:rsid w:val="007C77E0"/>
    <w:rsid w:val="007D056C"/>
    <w:rsid w:val="007D0BE9"/>
    <w:rsid w:val="007D10E3"/>
    <w:rsid w:val="007D1356"/>
    <w:rsid w:val="007D27D7"/>
    <w:rsid w:val="007D2C96"/>
    <w:rsid w:val="007D4A65"/>
    <w:rsid w:val="007D4FB9"/>
    <w:rsid w:val="007D57D0"/>
    <w:rsid w:val="007D6AB7"/>
    <w:rsid w:val="007D70F3"/>
    <w:rsid w:val="007D7E0E"/>
    <w:rsid w:val="007E039C"/>
    <w:rsid w:val="007E0C7C"/>
    <w:rsid w:val="007E157E"/>
    <w:rsid w:val="007E1656"/>
    <w:rsid w:val="007E1B31"/>
    <w:rsid w:val="007E1B61"/>
    <w:rsid w:val="007E205C"/>
    <w:rsid w:val="007E27F8"/>
    <w:rsid w:val="007E28DF"/>
    <w:rsid w:val="007E349D"/>
    <w:rsid w:val="007E39EB"/>
    <w:rsid w:val="007E3C50"/>
    <w:rsid w:val="007E3E1C"/>
    <w:rsid w:val="007E542C"/>
    <w:rsid w:val="007E5CEE"/>
    <w:rsid w:val="007E660B"/>
    <w:rsid w:val="007E68B0"/>
    <w:rsid w:val="007E7C31"/>
    <w:rsid w:val="007F0926"/>
    <w:rsid w:val="007F12B7"/>
    <w:rsid w:val="007F1A7B"/>
    <w:rsid w:val="007F1CCD"/>
    <w:rsid w:val="007F1E23"/>
    <w:rsid w:val="007F289D"/>
    <w:rsid w:val="007F3734"/>
    <w:rsid w:val="007F37D8"/>
    <w:rsid w:val="007F3FA0"/>
    <w:rsid w:val="007F42A1"/>
    <w:rsid w:val="007F4512"/>
    <w:rsid w:val="007F4C4F"/>
    <w:rsid w:val="007F4D1F"/>
    <w:rsid w:val="007F513E"/>
    <w:rsid w:val="007F5B10"/>
    <w:rsid w:val="007F5C53"/>
    <w:rsid w:val="007F7B41"/>
    <w:rsid w:val="007F7CC7"/>
    <w:rsid w:val="00802369"/>
    <w:rsid w:val="00803579"/>
    <w:rsid w:val="00803667"/>
    <w:rsid w:val="008036B7"/>
    <w:rsid w:val="0080414E"/>
    <w:rsid w:val="00805490"/>
    <w:rsid w:val="00805CDF"/>
    <w:rsid w:val="00805D38"/>
    <w:rsid w:val="00805D72"/>
    <w:rsid w:val="00807BBE"/>
    <w:rsid w:val="00807C7B"/>
    <w:rsid w:val="00810544"/>
    <w:rsid w:val="00810951"/>
    <w:rsid w:val="00810ED3"/>
    <w:rsid w:val="008115AE"/>
    <w:rsid w:val="00812A19"/>
    <w:rsid w:val="00815E7D"/>
    <w:rsid w:val="00816130"/>
    <w:rsid w:val="00816F55"/>
    <w:rsid w:val="008175D6"/>
    <w:rsid w:val="008178EF"/>
    <w:rsid w:val="00817AC8"/>
    <w:rsid w:val="00820119"/>
    <w:rsid w:val="00820269"/>
    <w:rsid w:val="00820AD9"/>
    <w:rsid w:val="00820DF8"/>
    <w:rsid w:val="00821934"/>
    <w:rsid w:val="00822AD6"/>
    <w:rsid w:val="00822FB0"/>
    <w:rsid w:val="008238F3"/>
    <w:rsid w:val="00824B54"/>
    <w:rsid w:val="008255D4"/>
    <w:rsid w:val="00825D0B"/>
    <w:rsid w:val="0082677A"/>
    <w:rsid w:val="00826DCA"/>
    <w:rsid w:val="008313EB"/>
    <w:rsid w:val="00831846"/>
    <w:rsid w:val="00831A3B"/>
    <w:rsid w:val="008328C7"/>
    <w:rsid w:val="00832F96"/>
    <w:rsid w:val="008337C7"/>
    <w:rsid w:val="0083447B"/>
    <w:rsid w:val="00834C3E"/>
    <w:rsid w:val="00836432"/>
    <w:rsid w:val="008366E8"/>
    <w:rsid w:val="008368D6"/>
    <w:rsid w:val="008379E4"/>
    <w:rsid w:val="00837F71"/>
    <w:rsid w:val="00840798"/>
    <w:rsid w:val="008411A1"/>
    <w:rsid w:val="00841AB3"/>
    <w:rsid w:val="00841DF9"/>
    <w:rsid w:val="00843A2E"/>
    <w:rsid w:val="00843CD7"/>
    <w:rsid w:val="00845C07"/>
    <w:rsid w:val="00845F2D"/>
    <w:rsid w:val="00846314"/>
    <w:rsid w:val="00846D54"/>
    <w:rsid w:val="00847320"/>
    <w:rsid w:val="00847EDE"/>
    <w:rsid w:val="008507A3"/>
    <w:rsid w:val="00850B1F"/>
    <w:rsid w:val="00850F48"/>
    <w:rsid w:val="008512BE"/>
    <w:rsid w:val="0085269F"/>
    <w:rsid w:val="00852A6E"/>
    <w:rsid w:val="00852E55"/>
    <w:rsid w:val="00852F6D"/>
    <w:rsid w:val="00853424"/>
    <w:rsid w:val="00854093"/>
    <w:rsid w:val="00854168"/>
    <w:rsid w:val="0085497A"/>
    <w:rsid w:val="00854A9B"/>
    <w:rsid w:val="00854E43"/>
    <w:rsid w:val="0085504D"/>
    <w:rsid w:val="00855070"/>
    <w:rsid w:val="008557C1"/>
    <w:rsid w:val="00855D79"/>
    <w:rsid w:val="00857294"/>
    <w:rsid w:val="00857975"/>
    <w:rsid w:val="0086072F"/>
    <w:rsid w:val="00860827"/>
    <w:rsid w:val="00862A62"/>
    <w:rsid w:val="00863579"/>
    <w:rsid w:val="0086470F"/>
    <w:rsid w:val="00864C7D"/>
    <w:rsid w:val="00864F4C"/>
    <w:rsid w:val="00865FDE"/>
    <w:rsid w:val="008663D8"/>
    <w:rsid w:val="0086673E"/>
    <w:rsid w:val="008667D8"/>
    <w:rsid w:val="00866F25"/>
    <w:rsid w:val="00867384"/>
    <w:rsid w:val="0086764A"/>
    <w:rsid w:val="00867B23"/>
    <w:rsid w:val="00870121"/>
    <w:rsid w:val="0087258C"/>
    <w:rsid w:val="00872595"/>
    <w:rsid w:val="00872ADE"/>
    <w:rsid w:val="00873C33"/>
    <w:rsid w:val="00874B04"/>
    <w:rsid w:val="00874DD1"/>
    <w:rsid w:val="00875859"/>
    <w:rsid w:val="00875F3D"/>
    <w:rsid w:val="00876604"/>
    <w:rsid w:val="0087665F"/>
    <w:rsid w:val="008769A6"/>
    <w:rsid w:val="00876ED6"/>
    <w:rsid w:val="0087706A"/>
    <w:rsid w:val="00880031"/>
    <w:rsid w:val="00880D63"/>
    <w:rsid w:val="00881161"/>
    <w:rsid w:val="008811BD"/>
    <w:rsid w:val="00881BDA"/>
    <w:rsid w:val="00881E9F"/>
    <w:rsid w:val="00882018"/>
    <w:rsid w:val="0088268C"/>
    <w:rsid w:val="00882B94"/>
    <w:rsid w:val="00883D68"/>
    <w:rsid w:val="008843B7"/>
    <w:rsid w:val="00885CF7"/>
    <w:rsid w:val="00885FAF"/>
    <w:rsid w:val="0088752A"/>
    <w:rsid w:val="00890851"/>
    <w:rsid w:val="0089122C"/>
    <w:rsid w:val="008927BD"/>
    <w:rsid w:val="00893B36"/>
    <w:rsid w:val="008944F6"/>
    <w:rsid w:val="00894571"/>
    <w:rsid w:val="008962F5"/>
    <w:rsid w:val="0089678E"/>
    <w:rsid w:val="00897E06"/>
    <w:rsid w:val="008A04D1"/>
    <w:rsid w:val="008A5384"/>
    <w:rsid w:val="008A6023"/>
    <w:rsid w:val="008A62C6"/>
    <w:rsid w:val="008A6356"/>
    <w:rsid w:val="008A6994"/>
    <w:rsid w:val="008A6AFE"/>
    <w:rsid w:val="008A6BD0"/>
    <w:rsid w:val="008B01FF"/>
    <w:rsid w:val="008B0D4F"/>
    <w:rsid w:val="008B0E11"/>
    <w:rsid w:val="008B177D"/>
    <w:rsid w:val="008B197C"/>
    <w:rsid w:val="008B2393"/>
    <w:rsid w:val="008B2ECF"/>
    <w:rsid w:val="008B3E92"/>
    <w:rsid w:val="008B40BF"/>
    <w:rsid w:val="008B4FF3"/>
    <w:rsid w:val="008B556F"/>
    <w:rsid w:val="008B775B"/>
    <w:rsid w:val="008B7A86"/>
    <w:rsid w:val="008C0993"/>
    <w:rsid w:val="008C192F"/>
    <w:rsid w:val="008C1A67"/>
    <w:rsid w:val="008C1CEC"/>
    <w:rsid w:val="008C25E4"/>
    <w:rsid w:val="008C27BC"/>
    <w:rsid w:val="008C373C"/>
    <w:rsid w:val="008C51DC"/>
    <w:rsid w:val="008C5E7E"/>
    <w:rsid w:val="008C6A1A"/>
    <w:rsid w:val="008C70A6"/>
    <w:rsid w:val="008C7C76"/>
    <w:rsid w:val="008C7FB6"/>
    <w:rsid w:val="008D18EE"/>
    <w:rsid w:val="008D1A0D"/>
    <w:rsid w:val="008D23F3"/>
    <w:rsid w:val="008D32EB"/>
    <w:rsid w:val="008D357E"/>
    <w:rsid w:val="008D3961"/>
    <w:rsid w:val="008D4A4D"/>
    <w:rsid w:val="008D526B"/>
    <w:rsid w:val="008D5349"/>
    <w:rsid w:val="008D588D"/>
    <w:rsid w:val="008D699B"/>
    <w:rsid w:val="008E0144"/>
    <w:rsid w:val="008E0CE6"/>
    <w:rsid w:val="008E0CF1"/>
    <w:rsid w:val="008E1617"/>
    <w:rsid w:val="008E1622"/>
    <w:rsid w:val="008E1F46"/>
    <w:rsid w:val="008E226B"/>
    <w:rsid w:val="008E22C5"/>
    <w:rsid w:val="008E373E"/>
    <w:rsid w:val="008E3BAA"/>
    <w:rsid w:val="008E57B7"/>
    <w:rsid w:val="008E5912"/>
    <w:rsid w:val="008E5984"/>
    <w:rsid w:val="008E67F1"/>
    <w:rsid w:val="008E6B17"/>
    <w:rsid w:val="008E6E1C"/>
    <w:rsid w:val="008E6EE7"/>
    <w:rsid w:val="008E6EFE"/>
    <w:rsid w:val="008E76F5"/>
    <w:rsid w:val="008F02ED"/>
    <w:rsid w:val="008F05A1"/>
    <w:rsid w:val="008F0A70"/>
    <w:rsid w:val="008F1306"/>
    <w:rsid w:val="008F1B20"/>
    <w:rsid w:val="008F3114"/>
    <w:rsid w:val="008F3317"/>
    <w:rsid w:val="008F3A53"/>
    <w:rsid w:val="008F4473"/>
    <w:rsid w:val="008F46B3"/>
    <w:rsid w:val="008F478B"/>
    <w:rsid w:val="008F630B"/>
    <w:rsid w:val="008F6DAE"/>
    <w:rsid w:val="008F6F0F"/>
    <w:rsid w:val="008F755E"/>
    <w:rsid w:val="008F7602"/>
    <w:rsid w:val="008F78B1"/>
    <w:rsid w:val="008F7D20"/>
    <w:rsid w:val="00901071"/>
    <w:rsid w:val="00901A2E"/>
    <w:rsid w:val="00901FDD"/>
    <w:rsid w:val="009021B0"/>
    <w:rsid w:val="00903459"/>
    <w:rsid w:val="00903516"/>
    <w:rsid w:val="00903819"/>
    <w:rsid w:val="009039C9"/>
    <w:rsid w:val="00903CCC"/>
    <w:rsid w:val="00903F3B"/>
    <w:rsid w:val="0090455F"/>
    <w:rsid w:val="00905A4A"/>
    <w:rsid w:val="00906423"/>
    <w:rsid w:val="00906D6D"/>
    <w:rsid w:val="00907AD0"/>
    <w:rsid w:val="00907E98"/>
    <w:rsid w:val="0091009F"/>
    <w:rsid w:val="009101B1"/>
    <w:rsid w:val="009118E8"/>
    <w:rsid w:val="00911A7C"/>
    <w:rsid w:val="00911CFA"/>
    <w:rsid w:val="00911EE6"/>
    <w:rsid w:val="00912A40"/>
    <w:rsid w:val="009132AE"/>
    <w:rsid w:val="00913651"/>
    <w:rsid w:val="00913F00"/>
    <w:rsid w:val="009143A9"/>
    <w:rsid w:val="00914FDC"/>
    <w:rsid w:val="00915080"/>
    <w:rsid w:val="0091518F"/>
    <w:rsid w:val="0091567C"/>
    <w:rsid w:val="00916380"/>
    <w:rsid w:val="00916553"/>
    <w:rsid w:val="00917470"/>
    <w:rsid w:val="00917E84"/>
    <w:rsid w:val="009204B8"/>
    <w:rsid w:val="009218F8"/>
    <w:rsid w:val="00922200"/>
    <w:rsid w:val="00922385"/>
    <w:rsid w:val="00922AEF"/>
    <w:rsid w:val="00922BE7"/>
    <w:rsid w:val="00922C86"/>
    <w:rsid w:val="00922CF0"/>
    <w:rsid w:val="00922FF0"/>
    <w:rsid w:val="00923521"/>
    <w:rsid w:val="00923872"/>
    <w:rsid w:val="00924539"/>
    <w:rsid w:val="00924DB2"/>
    <w:rsid w:val="0092507F"/>
    <w:rsid w:val="009258BC"/>
    <w:rsid w:val="00925B8A"/>
    <w:rsid w:val="00926105"/>
    <w:rsid w:val="00926901"/>
    <w:rsid w:val="00926FB9"/>
    <w:rsid w:val="009275B7"/>
    <w:rsid w:val="00927745"/>
    <w:rsid w:val="00930487"/>
    <w:rsid w:val="009306F7"/>
    <w:rsid w:val="0093074B"/>
    <w:rsid w:val="00930A1B"/>
    <w:rsid w:val="00930D1E"/>
    <w:rsid w:val="0093136E"/>
    <w:rsid w:val="0093159B"/>
    <w:rsid w:val="0093203A"/>
    <w:rsid w:val="0093331E"/>
    <w:rsid w:val="00933D94"/>
    <w:rsid w:val="00934328"/>
    <w:rsid w:val="0093531C"/>
    <w:rsid w:val="00936087"/>
    <w:rsid w:val="009360E1"/>
    <w:rsid w:val="0093697B"/>
    <w:rsid w:val="0093774F"/>
    <w:rsid w:val="00937F3F"/>
    <w:rsid w:val="00941175"/>
    <w:rsid w:val="009413A0"/>
    <w:rsid w:val="00941AA9"/>
    <w:rsid w:val="0094214C"/>
    <w:rsid w:val="00943145"/>
    <w:rsid w:val="00943464"/>
    <w:rsid w:val="00943766"/>
    <w:rsid w:val="00944A4F"/>
    <w:rsid w:val="00944CD6"/>
    <w:rsid w:val="00944EB5"/>
    <w:rsid w:val="0094570C"/>
    <w:rsid w:val="00945B50"/>
    <w:rsid w:val="00945FE5"/>
    <w:rsid w:val="00947D0C"/>
    <w:rsid w:val="00950D81"/>
    <w:rsid w:val="009513AF"/>
    <w:rsid w:val="0095379A"/>
    <w:rsid w:val="00954431"/>
    <w:rsid w:val="00955CAF"/>
    <w:rsid w:val="009563B1"/>
    <w:rsid w:val="00956E5A"/>
    <w:rsid w:val="00956FE5"/>
    <w:rsid w:val="009576E6"/>
    <w:rsid w:val="009579A8"/>
    <w:rsid w:val="00957F9F"/>
    <w:rsid w:val="00960F00"/>
    <w:rsid w:val="0096117D"/>
    <w:rsid w:val="0096134D"/>
    <w:rsid w:val="0096169F"/>
    <w:rsid w:val="009617B8"/>
    <w:rsid w:val="00961D33"/>
    <w:rsid w:val="00961F54"/>
    <w:rsid w:val="0096295E"/>
    <w:rsid w:val="00962E21"/>
    <w:rsid w:val="00964311"/>
    <w:rsid w:val="009647D8"/>
    <w:rsid w:val="00966E58"/>
    <w:rsid w:val="009674E1"/>
    <w:rsid w:val="00970688"/>
    <w:rsid w:val="00971027"/>
    <w:rsid w:val="00972ABB"/>
    <w:rsid w:val="00973BE5"/>
    <w:rsid w:val="00973F77"/>
    <w:rsid w:val="009746A6"/>
    <w:rsid w:val="0097476E"/>
    <w:rsid w:val="00974B16"/>
    <w:rsid w:val="009752A1"/>
    <w:rsid w:val="009755B6"/>
    <w:rsid w:val="00975962"/>
    <w:rsid w:val="00975F2F"/>
    <w:rsid w:val="00976AF9"/>
    <w:rsid w:val="0097720E"/>
    <w:rsid w:val="00977AAE"/>
    <w:rsid w:val="00980141"/>
    <w:rsid w:val="00980357"/>
    <w:rsid w:val="00980C98"/>
    <w:rsid w:val="00980F3D"/>
    <w:rsid w:val="00982546"/>
    <w:rsid w:val="009834D7"/>
    <w:rsid w:val="009836F6"/>
    <w:rsid w:val="00983FFB"/>
    <w:rsid w:val="009847AC"/>
    <w:rsid w:val="00985322"/>
    <w:rsid w:val="00985747"/>
    <w:rsid w:val="00985870"/>
    <w:rsid w:val="00985CE7"/>
    <w:rsid w:val="00987246"/>
    <w:rsid w:val="00987F23"/>
    <w:rsid w:val="009907DC"/>
    <w:rsid w:val="009909E6"/>
    <w:rsid w:val="00991315"/>
    <w:rsid w:val="00991EBB"/>
    <w:rsid w:val="00992473"/>
    <w:rsid w:val="00992952"/>
    <w:rsid w:val="00993026"/>
    <w:rsid w:val="0099326C"/>
    <w:rsid w:val="00993FDB"/>
    <w:rsid w:val="00994031"/>
    <w:rsid w:val="00994435"/>
    <w:rsid w:val="00994483"/>
    <w:rsid w:val="00994581"/>
    <w:rsid w:val="0099497E"/>
    <w:rsid w:val="00994E75"/>
    <w:rsid w:val="00994EDC"/>
    <w:rsid w:val="00995892"/>
    <w:rsid w:val="009958B3"/>
    <w:rsid w:val="00995F21"/>
    <w:rsid w:val="00996936"/>
    <w:rsid w:val="00996C0A"/>
    <w:rsid w:val="0099708D"/>
    <w:rsid w:val="00997665"/>
    <w:rsid w:val="009978C7"/>
    <w:rsid w:val="009A03C6"/>
    <w:rsid w:val="009A04A9"/>
    <w:rsid w:val="009A0BCF"/>
    <w:rsid w:val="009A1009"/>
    <w:rsid w:val="009A15EA"/>
    <w:rsid w:val="009A236D"/>
    <w:rsid w:val="009A4552"/>
    <w:rsid w:val="009A5590"/>
    <w:rsid w:val="009A589A"/>
    <w:rsid w:val="009A5B78"/>
    <w:rsid w:val="009A6431"/>
    <w:rsid w:val="009A6FEE"/>
    <w:rsid w:val="009A7A40"/>
    <w:rsid w:val="009A7CA8"/>
    <w:rsid w:val="009A7E72"/>
    <w:rsid w:val="009B050A"/>
    <w:rsid w:val="009B0825"/>
    <w:rsid w:val="009B13E1"/>
    <w:rsid w:val="009B1805"/>
    <w:rsid w:val="009B19D7"/>
    <w:rsid w:val="009B1A10"/>
    <w:rsid w:val="009B222F"/>
    <w:rsid w:val="009B2AFC"/>
    <w:rsid w:val="009B2F9E"/>
    <w:rsid w:val="009B3481"/>
    <w:rsid w:val="009B39BE"/>
    <w:rsid w:val="009B406C"/>
    <w:rsid w:val="009B48B6"/>
    <w:rsid w:val="009B4D7A"/>
    <w:rsid w:val="009B54EC"/>
    <w:rsid w:val="009B5BC1"/>
    <w:rsid w:val="009B656C"/>
    <w:rsid w:val="009B6E52"/>
    <w:rsid w:val="009C072C"/>
    <w:rsid w:val="009C113F"/>
    <w:rsid w:val="009C2001"/>
    <w:rsid w:val="009C2714"/>
    <w:rsid w:val="009C3E47"/>
    <w:rsid w:val="009C509C"/>
    <w:rsid w:val="009C64F8"/>
    <w:rsid w:val="009C653E"/>
    <w:rsid w:val="009C67F3"/>
    <w:rsid w:val="009C6A71"/>
    <w:rsid w:val="009C6B21"/>
    <w:rsid w:val="009C6C06"/>
    <w:rsid w:val="009D09CA"/>
    <w:rsid w:val="009D0E9C"/>
    <w:rsid w:val="009D2A47"/>
    <w:rsid w:val="009D379A"/>
    <w:rsid w:val="009D3A7A"/>
    <w:rsid w:val="009D3C71"/>
    <w:rsid w:val="009D5AFA"/>
    <w:rsid w:val="009D7186"/>
    <w:rsid w:val="009D79B4"/>
    <w:rsid w:val="009D7AC2"/>
    <w:rsid w:val="009D7D61"/>
    <w:rsid w:val="009E02C5"/>
    <w:rsid w:val="009E0D98"/>
    <w:rsid w:val="009E1076"/>
    <w:rsid w:val="009E1DA4"/>
    <w:rsid w:val="009E2156"/>
    <w:rsid w:val="009E22F6"/>
    <w:rsid w:val="009E2F90"/>
    <w:rsid w:val="009E3499"/>
    <w:rsid w:val="009E3667"/>
    <w:rsid w:val="009E380B"/>
    <w:rsid w:val="009E38D0"/>
    <w:rsid w:val="009E4229"/>
    <w:rsid w:val="009E51FF"/>
    <w:rsid w:val="009E72DE"/>
    <w:rsid w:val="009F06CE"/>
    <w:rsid w:val="009F0906"/>
    <w:rsid w:val="009F0EC0"/>
    <w:rsid w:val="009F130F"/>
    <w:rsid w:val="009F2841"/>
    <w:rsid w:val="009F378C"/>
    <w:rsid w:val="009F498A"/>
    <w:rsid w:val="009F49C2"/>
    <w:rsid w:val="009F4E22"/>
    <w:rsid w:val="009F4FA8"/>
    <w:rsid w:val="009F53D5"/>
    <w:rsid w:val="009F6399"/>
    <w:rsid w:val="009F685C"/>
    <w:rsid w:val="009F68B9"/>
    <w:rsid w:val="009F6EEC"/>
    <w:rsid w:val="009F752F"/>
    <w:rsid w:val="00A004AA"/>
    <w:rsid w:val="00A004D2"/>
    <w:rsid w:val="00A00E17"/>
    <w:rsid w:val="00A02750"/>
    <w:rsid w:val="00A02A43"/>
    <w:rsid w:val="00A02DC8"/>
    <w:rsid w:val="00A03992"/>
    <w:rsid w:val="00A03CB4"/>
    <w:rsid w:val="00A041FF"/>
    <w:rsid w:val="00A04BD8"/>
    <w:rsid w:val="00A053AB"/>
    <w:rsid w:val="00A0550E"/>
    <w:rsid w:val="00A058B3"/>
    <w:rsid w:val="00A06DF2"/>
    <w:rsid w:val="00A07593"/>
    <w:rsid w:val="00A1026A"/>
    <w:rsid w:val="00A1033E"/>
    <w:rsid w:val="00A107C2"/>
    <w:rsid w:val="00A10F44"/>
    <w:rsid w:val="00A11F46"/>
    <w:rsid w:val="00A12269"/>
    <w:rsid w:val="00A133A1"/>
    <w:rsid w:val="00A135DF"/>
    <w:rsid w:val="00A136F5"/>
    <w:rsid w:val="00A13F0F"/>
    <w:rsid w:val="00A1493E"/>
    <w:rsid w:val="00A14A54"/>
    <w:rsid w:val="00A14B1C"/>
    <w:rsid w:val="00A14D88"/>
    <w:rsid w:val="00A1581C"/>
    <w:rsid w:val="00A15A90"/>
    <w:rsid w:val="00A166D1"/>
    <w:rsid w:val="00A1689A"/>
    <w:rsid w:val="00A1794C"/>
    <w:rsid w:val="00A20909"/>
    <w:rsid w:val="00A20F9B"/>
    <w:rsid w:val="00A219E1"/>
    <w:rsid w:val="00A21CCB"/>
    <w:rsid w:val="00A22503"/>
    <w:rsid w:val="00A22EEA"/>
    <w:rsid w:val="00A23C7E"/>
    <w:rsid w:val="00A24016"/>
    <w:rsid w:val="00A24069"/>
    <w:rsid w:val="00A24554"/>
    <w:rsid w:val="00A245D0"/>
    <w:rsid w:val="00A24F8F"/>
    <w:rsid w:val="00A25709"/>
    <w:rsid w:val="00A25B35"/>
    <w:rsid w:val="00A25B4D"/>
    <w:rsid w:val="00A260BB"/>
    <w:rsid w:val="00A267AC"/>
    <w:rsid w:val="00A26F2F"/>
    <w:rsid w:val="00A2747F"/>
    <w:rsid w:val="00A27A3F"/>
    <w:rsid w:val="00A300E4"/>
    <w:rsid w:val="00A3034B"/>
    <w:rsid w:val="00A30899"/>
    <w:rsid w:val="00A30F1F"/>
    <w:rsid w:val="00A32DC4"/>
    <w:rsid w:val="00A33D18"/>
    <w:rsid w:val="00A33DB7"/>
    <w:rsid w:val="00A33F08"/>
    <w:rsid w:val="00A34D92"/>
    <w:rsid w:val="00A36252"/>
    <w:rsid w:val="00A371C3"/>
    <w:rsid w:val="00A371F7"/>
    <w:rsid w:val="00A375FB"/>
    <w:rsid w:val="00A37C17"/>
    <w:rsid w:val="00A400D8"/>
    <w:rsid w:val="00A40B57"/>
    <w:rsid w:val="00A41C42"/>
    <w:rsid w:val="00A41D71"/>
    <w:rsid w:val="00A41F99"/>
    <w:rsid w:val="00A42708"/>
    <w:rsid w:val="00A432D4"/>
    <w:rsid w:val="00A434C3"/>
    <w:rsid w:val="00A465D9"/>
    <w:rsid w:val="00A4690E"/>
    <w:rsid w:val="00A46EAE"/>
    <w:rsid w:val="00A472A2"/>
    <w:rsid w:val="00A474E7"/>
    <w:rsid w:val="00A47882"/>
    <w:rsid w:val="00A478DA"/>
    <w:rsid w:val="00A5239A"/>
    <w:rsid w:val="00A52D67"/>
    <w:rsid w:val="00A54612"/>
    <w:rsid w:val="00A54CD1"/>
    <w:rsid w:val="00A55509"/>
    <w:rsid w:val="00A5575D"/>
    <w:rsid w:val="00A55B04"/>
    <w:rsid w:val="00A55E11"/>
    <w:rsid w:val="00A5630C"/>
    <w:rsid w:val="00A564A6"/>
    <w:rsid w:val="00A56D27"/>
    <w:rsid w:val="00A57C86"/>
    <w:rsid w:val="00A6016F"/>
    <w:rsid w:val="00A6070F"/>
    <w:rsid w:val="00A61383"/>
    <w:rsid w:val="00A61FC1"/>
    <w:rsid w:val="00A621F9"/>
    <w:rsid w:val="00A622B2"/>
    <w:rsid w:val="00A6290E"/>
    <w:rsid w:val="00A629D3"/>
    <w:rsid w:val="00A63745"/>
    <w:rsid w:val="00A64D96"/>
    <w:rsid w:val="00A6592A"/>
    <w:rsid w:val="00A65B11"/>
    <w:rsid w:val="00A66064"/>
    <w:rsid w:val="00A67673"/>
    <w:rsid w:val="00A67807"/>
    <w:rsid w:val="00A67973"/>
    <w:rsid w:val="00A70BBD"/>
    <w:rsid w:val="00A71067"/>
    <w:rsid w:val="00A7123C"/>
    <w:rsid w:val="00A71881"/>
    <w:rsid w:val="00A71FEC"/>
    <w:rsid w:val="00A72CF9"/>
    <w:rsid w:val="00A73522"/>
    <w:rsid w:val="00A75694"/>
    <w:rsid w:val="00A75797"/>
    <w:rsid w:val="00A75BA3"/>
    <w:rsid w:val="00A75F1F"/>
    <w:rsid w:val="00A7738D"/>
    <w:rsid w:val="00A776C8"/>
    <w:rsid w:val="00A77924"/>
    <w:rsid w:val="00A80015"/>
    <w:rsid w:val="00A80DB6"/>
    <w:rsid w:val="00A81463"/>
    <w:rsid w:val="00A84240"/>
    <w:rsid w:val="00A84576"/>
    <w:rsid w:val="00A8459C"/>
    <w:rsid w:val="00A84BC6"/>
    <w:rsid w:val="00A86B7C"/>
    <w:rsid w:val="00A86C84"/>
    <w:rsid w:val="00A878DD"/>
    <w:rsid w:val="00A87E30"/>
    <w:rsid w:val="00A87FA2"/>
    <w:rsid w:val="00A9012D"/>
    <w:rsid w:val="00A90458"/>
    <w:rsid w:val="00A9237B"/>
    <w:rsid w:val="00A92A87"/>
    <w:rsid w:val="00A93723"/>
    <w:rsid w:val="00A9473F"/>
    <w:rsid w:val="00A94E10"/>
    <w:rsid w:val="00A94F19"/>
    <w:rsid w:val="00A9523A"/>
    <w:rsid w:val="00A95300"/>
    <w:rsid w:val="00A95416"/>
    <w:rsid w:val="00A956B2"/>
    <w:rsid w:val="00A9580F"/>
    <w:rsid w:val="00A95925"/>
    <w:rsid w:val="00A96884"/>
    <w:rsid w:val="00A96C61"/>
    <w:rsid w:val="00AA03DC"/>
    <w:rsid w:val="00AA0A93"/>
    <w:rsid w:val="00AA212B"/>
    <w:rsid w:val="00AA2209"/>
    <w:rsid w:val="00AA2333"/>
    <w:rsid w:val="00AA2504"/>
    <w:rsid w:val="00AA291B"/>
    <w:rsid w:val="00AA32B9"/>
    <w:rsid w:val="00AA3819"/>
    <w:rsid w:val="00AA3950"/>
    <w:rsid w:val="00AA3C7C"/>
    <w:rsid w:val="00AA4224"/>
    <w:rsid w:val="00AA423B"/>
    <w:rsid w:val="00AA4341"/>
    <w:rsid w:val="00AA4839"/>
    <w:rsid w:val="00AA49C6"/>
    <w:rsid w:val="00AA4B31"/>
    <w:rsid w:val="00AA6E57"/>
    <w:rsid w:val="00AA6EE3"/>
    <w:rsid w:val="00AA74F6"/>
    <w:rsid w:val="00AA799A"/>
    <w:rsid w:val="00AA7E43"/>
    <w:rsid w:val="00AB1BF6"/>
    <w:rsid w:val="00AB35F1"/>
    <w:rsid w:val="00AB39E3"/>
    <w:rsid w:val="00AB466F"/>
    <w:rsid w:val="00AB6537"/>
    <w:rsid w:val="00AB6BD4"/>
    <w:rsid w:val="00AB6E8B"/>
    <w:rsid w:val="00AB7400"/>
    <w:rsid w:val="00AB76DA"/>
    <w:rsid w:val="00AB770F"/>
    <w:rsid w:val="00AB7A01"/>
    <w:rsid w:val="00AC0852"/>
    <w:rsid w:val="00AC08BF"/>
    <w:rsid w:val="00AC0DE4"/>
    <w:rsid w:val="00AC0F29"/>
    <w:rsid w:val="00AC1190"/>
    <w:rsid w:val="00AC157F"/>
    <w:rsid w:val="00AC16BC"/>
    <w:rsid w:val="00AC1ABE"/>
    <w:rsid w:val="00AC1B85"/>
    <w:rsid w:val="00AC330E"/>
    <w:rsid w:val="00AC3B37"/>
    <w:rsid w:val="00AC423D"/>
    <w:rsid w:val="00AC44D6"/>
    <w:rsid w:val="00AC4582"/>
    <w:rsid w:val="00AC470A"/>
    <w:rsid w:val="00AC47FD"/>
    <w:rsid w:val="00AC4986"/>
    <w:rsid w:val="00AC4B9F"/>
    <w:rsid w:val="00AC4DF2"/>
    <w:rsid w:val="00AC6825"/>
    <w:rsid w:val="00AC6832"/>
    <w:rsid w:val="00AC7224"/>
    <w:rsid w:val="00AC7A28"/>
    <w:rsid w:val="00AC7CCA"/>
    <w:rsid w:val="00AC7F94"/>
    <w:rsid w:val="00AD17DB"/>
    <w:rsid w:val="00AD41C5"/>
    <w:rsid w:val="00AD458A"/>
    <w:rsid w:val="00AD5B7F"/>
    <w:rsid w:val="00AD5F47"/>
    <w:rsid w:val="00AE06B4"/>
    <w:rsid w:val="00AE1D8C"/>
    <w:rsid w:val="00AE24EA"/>
    <w:rsid w:val="00AE2A59"/>
    <w:rsid w:val="00AE4188"/>
    <w:rsid w:val="00AE4C06"/>
    <w:rsid w:val="00AE55E8"/>
    <w:rsid w:val="00AE62B5"/>
    <w:rsid w:val="00AE6ABA"/>
    <w:rsid w:val="00AE6D58"/>
    <w:rsid w:val="00AE6F51"/>
    <w:rsid w:val="00AE7342"/>
    <w:rsid w:val="00AE7BE6"/>
    <w:rsid w:val="00AE7E7F"/>
    <w:rsid w:val="00AF04FF"/>
    <w:rsid w:val="00AF111D"/>
    <w:rsid w:val="00AF206B"/>
    <w:rsid w:val="00AF2335"/>
    <w:rsid w:val="00AF2C91"/>
    <w:rsid w:val="00AF37BD"/>
    <w:rsid w:val="00AF41A5"/>
    <w:rsid w:val="00AF46FB"/>
    <w:rsid w:val="00AF4FF7"/>
    <w:rsid w:val="00AF5C6E"/>
    <w:rsid w:val="00AF65E3"/>
    <w:rsid w:val="00AF6D47"/>
    <w:rsid w:val="00AF6DB8"/>
    <w:rsid w:val="00AF736C"/>
    <w:rsid w:val="00AF74E1"/>
    <w:rsid w:val="00B00103"/>
    <w:rsid w:val="00B00A81"/>
    <w:rsid w:val="00B012F9"/>
    <w:rsid w:val="00B019A1"/>
    <w:rsid w:val="00B02033"/>
    <w:rsid w:val="00B0251F"/>
    <w:rsid w:val="00B025B7"/>
    <w:rsid w:val="00B02923"/>
    <w:rsid w:val="00B03397"/>
    <w:rsid w:val="00B034FB"/>
    <w:rsid w:val="00B03572"/>
    <w:rsid w:val="00B04C15"/>
    <w:rsid w:val="00B05B99"/>
    <w:rsid w:val="00B05FC1"/>
    <w:rsid w:val="00B06D27"/>
    <w:rsid w:val="00B07D16"/>
    <w:rsid w:val="00B10F35"/>
    <w:rsid w:val="00B111C3"/>
    <w:rsid w:val="00B1175D"/>
    <w:rsid w:val="00B13F68"/>
    <w:rsid w:val="00B14E3B"/>
    <w:rsid w:val="00B150AB"/>
    <w:rsid w:val="00B159D3"/>
    <w:rsid w:val="00B163F7"/>
    <w:rsid w:val="00B16592"/>
    <w:rsid w:val="00B16F91"/>
    <w:rsid w:val="00B21280"/>
    <w:rsid w:val="00B238BD"/>
    <w:rsid w:val="00B23ED0"/>
    <w:rsid w:val="00B24DEA"/>
    <w:rsid w:val="00B2592B"/>
    <w:rsid w:val="00B27929"/>
    <w:rsid w:val="00B305C3"/>
    <w:rsid w:val="00B30FFB"/>
    <w:rsid w:val="00B3163D"/>
    <w:rsid w:val="00B323E0"/>
    <w:rsid w:val="00B3327A"/>
    <w:rsid w:val="00B33450"/>
    <w:rsid w:val="00B3496C"/>
    <w:rsid w:val="00B34B57"/>
    <w:rsid w:val="00B34D51"/>
    <w:rsid w:val="00B35406"/>
    <w:rsid w:val="00B3542F"/>
    <w:rsid w:val="00B3599A"/>
    <w:rsid w:val="00B35FE1"/>
    <w:rsid w:val="00B3629E"/>
    <w:rsid w:val="00B3687B"/>
    <w:rsid w:val="00B36A75"/>
    <w:rsid w:val="00B37DFC"/>
    <w:rsid w:val="00B402CA"/>
    <w:rsid w:val="00B40597"/>
    <w:rsid w:val="00B40F38"/>
    <w:rsid w:val="00B415A4"/>
    <w:rsid w:val="00B417D7"/>
    <w:rsid w:val="00B41BC3"/>
    <w:rsid w:val="00B430B7"/>
    <w:rsid w:val="00B431DB"/>
    <w:rsid w:val="00B444DD"/>
    <w:rsid w:val="00B451B2"/>
    <w:rsid w:val="00B462A2"/>
    <w:rsid w:val="00B46B38"/>
    <w:rsid w:val="00B4734D"/>
    <w:rsid w:val="00B47976"/>
    <w:rsid w:val="00B5038B"/>
    <w:rsid w:val="00B5067F"/>
    <w:rsid w:val="00B53324"/>
    <w:rsid w:val="00B53659"/>
    <w:rsid w:val="00B5371C"/>
    <w:rsid w:val="00B54140"/>
    <w:rsid w:val="00B5438D"/>
    <w:rsid w:val="00B54714"/>
    <w:rsid w:val="00B54C49"/>
    <w:rsid w:val="00B557E6"/>
    <w:rsid w:val="00B56873"/>
    <w:rsid w:val="00B5744C"/>
    <w:rsid w:val="00B606A4"/>
    <w:rsid w:val="00B61209"/>
    <w:rsid w:val="00B61273"/>
    <w:rsid w:val="00B61C03"/>
    <w:rsid w:val="00B61D06"/>
    <w:rsid w:val="00B6356A"/>
    <w:rsid w:val="00B63FB6"/>
    <w:rsid w:val="00B6406B"/>
    <w:rsid w:val="00B6484A"/>
    <w:rsid w:val="00B64891"/>
    <w:rsid w:val="00B64E2C"/>
    <w:rsid w:val="00B658AF"/>
    <w:rsid w:val="00B659E7"/>
    <w:rsid w:val="00B664C7"/>
    <w:rsid w:val="00B666EB"/>
    <w:rsid w:val="00B66B57"/>
    <w:rsid w:val="00B66FD1"/>
    <w:rsid w:val="00B6712F"/>
    <w:rsid w:val="00B67706"/>
    <w:rsid w:val="00B712FD"/>
    <w:rsid w:val="00B71614"/>
    <w:rsid w:val="00B720EF"/>
    <w:rsid w:val="00B72333"/>
    <w:rsid w:val="00B734FC"/>
    <w:rsid w:val="00B73676"/>
    <w:rsid w:val="00B73695"/>
    <w:rsid w:val="00B74529"/>
    <w:rsid w:val="00B7461C"/>
    <w:rsid w:val="00B74D3D"/>
    <w:rsid w:val="00B75566"/>
    <w:rsid w:val="00B80342"/>
    <w:rsid w:val="00B80745"/>
    <w:rsid w:val="00B80D96"/>
    <w:rsid w:val="00B814AB"/>
    <w:rsid w:val="00B820D6"/>
    <w:rsid w:val="00B82851"/>
    <w:rsid w:val="00B82867"/>
    <w:rsid w:val="00B8481A"/>
    <w:rsid w:val="00B84878"/>
    <w:rsid w:val="00B84C5E"/>
    <w:rsid w:val="00B84CD2"/>
    <w:rsid w:val="00B85FEA"/>
    <w:rsid w:val="00B8644F"/>
    <w:rsid w:val="00B86B92"/>
    <w:rsid w:val="00B8741F"/>
    <w:rsid w:val="00B875C5"/>
    <w:rsid w:val="00B90133"/>
    <w:rsid w:val="00B92B52"/>
    <w:rsid w:val="00B936F7"/>
    <w:rsid w:val="00B93F3A"/>
    <w:rsid w:val="00B93F82"/>
    <w:rsid w:val="00B95F08"/>
    <w:rsid w:val="00BA0328"/>
    <w:rsid w:val="00BA0399"/>
    <w:rsid w:val="00BA0575"/>
    <w:rsid w:val="00BA0B6F"/>
    <w:rsid w:val="00BA0C33"/>
    <w:rsid w:val="00BA1BBE"/>
    <w:rsid w:val="00BA2157"/>
    <w:rsid w:val="00BA2424"/>
    <w:rsid w:val="00BA275B"/>
    <w:rsid w:val="00BA2D1D"/>
    <w:rsid w:val="00BA3498"/>
    <w:rsid w:val="00BA391C"/>
    <w:rsid w:val="00BA3A6D"/>
    <w:rsid w:val="00BA420A"/>
    <w:rsid w:val="00BA4B54"/>
    <w:rsid w:val="00BA5CA1"/>
    <w:rsid w:val="00BA6918"/>
    <w:rsid w:val="00BA6AEA"/>
    <w:rsid w:val="00BA6BF8"/>
    <w:rsid w:val="00BA6C71"/>
    <w:rsid w:val="00BB124B"/>
    <w:rsid w:val="00BB12D3"/>
    <w:rsid w:val="00BB17B1"/>
    <w:rsid w:val="00BB324F"/>
    <w:rsid w:val="00BB3491"/>
    <w:rsid w:val="00BB4A5D"/>
    <w:rsid w:val="00BB5C2B"/>
    <w:rsid w:val="00BB756B"/>
    <w:rsid w:val="00BB79C3"/>
    <w:rsid w:val="00BC0EC9"/>
    <w:rsid w:val="00BC14A6"/>
    <w:rsid w:val="00BC1797"/>
    <w:rsid w:val="00BC24B5"/>
    <w:rsid w:val="00BC4768"/>
    <w:rsid w:val="00BC48B1"/>
    <w:rsid w:val="00BC55C8"/>
    <w:rsid w:val="00BC6250"/>
    <w:rsid w:val="00BC63D0"/>
    <w:rsid w:val="00BC6BAB"/>
    <w:rsid w:val="00BC6C50"/>
    <w:rsid w:val="00BC6FE7"/>
    <w:rsid w:val="00BC7413"/>
    <w:rsid w:val="00BC7D98"/>
    <w:rsid w:val="00BC7F5B"/>
    <w:rsid w:val="00BD00EE"/>
    <w:rsid w:val="00BD0D29"/>
    <w:rsid w:val="00BD0D91"/>
    <w:rsid w:val="00BD2533"/>
    <w:rsid w:val="00BD2648"/>
    <w:rsid w:val="00BD3AB1"/>
    <w:rsid w:val="00BD417B"/>
    <w:rsid w:val="00BD5350"/>
    <w:rsid w:val="00BD585D"/>
    <w:rsid w:val="00BD5963"/>
    <w:rsid w:val="00BD5EF6"/>
    <w:rsid w:val="00BD6838"/>
    <w:rsid w:val="00BD719D"/>
    <w:rsid w:val="00BD74FB"/>
    <w:rsid w:val="00BD7CE0"/>
    <w:rsid w:val="00BE0356"/>
    <w:rsid w:val="00BE0620"/>
    <w:rsid w:val="00BE0698"/>
    <w:rsid w:val="00BE2288"/>
    <w:rsid w:val="00BE274E"/>
    <w:rsid w:val="00BE2DAB"/>
    <w:rsid w:val="00BE2F00"/>
    <w:rsid w:val="00BE451F"/>
    <w:rsid w:val="00BE52BD"/>
    <w:rsid w:val="00BE5727"/>
    <w:rsid w:val="00BE584D"/>
    <w:rsid w:val="00BE58BB"/>
    <w:rsid w:val="00BE678B"/>
    <w:rsid w:val="00BE6B0C"/>
    <w:rsid w:val="00BE7353"/>
    <w:rsid w:val="00BE74D6"/>
    <w:rsid w:val="00BE767B"/>
    <w:rsid w:val="00BF04B3"/>
    <w:rsid w:val="00BF05A4"/>
    <w:rsid w:val="00BF0EBF"/>
    <w:rsid w:val="00BF2415"/>
    <w:rsid w:val="00BF2599"/>
    <w:rsid w:val="00BF3722"/>
    <w:rsid w:val="00BF4955"/>
    <w:rsid w:val="00BF4981"/>
    <w:rsid w:val="00BF51A0"/>
    <w:rsid w:val="00BF579D"/>
    <w:rsid w:val="00BF5F8E"/>
    <w:rsid w:val="00BF5FDB"/>
    <w:rsid w:val="00BF6282"/>
    <w:rsid w:val="00BF702D"/>
    <w:rsid w:val="00BF7201"/>
    <w:rsid w:val="00BF7BFD"/>
    <w:rsid w:val="00BF7C2A"/>
    <w:rsid w:val="00BF7E02"/>
    <w:rsid w:val="00BF7F28"/>
    <w:rsid w:val="00C004AA"/>
    <w:rsid w:val="00C00E8E"/>
    <w:rsid w:val="00C010F7"/>
    <w:rsid w:val="00C01783"/>
    <w:rsid w:val="00C019C4"/>
    <w:rsid w:val="00C02353"/>
    <w:rsid w:val="00C04136"/>
    <w:rsid w:val="00C05134"/>
    <w:rsid w:val="00C051C7"/>
    <w:rsid w:val="00C0559A"/>
    <w:rsid w:val="00C059DD"/>
    <w:rsid w:val="00C066A0"/>
    <w:rsid w:val="00C067B3"/>
    <w:rsid w:val="00C06A15"/>
    <w:rsid w:val="00C06DA5"/>
    <w:rsid w:val="00C06DB7"/>
    <w:rsid w:val="00C07247"/>
    <w:rsid w:val="00C07CE4"/>
    <w:rsid w:val="00C07EF6"/>
    <w:rsid w:val="00C11D9A"/>
    <w:rsid w:val="00C11FCE"/>
    <w:rsid w:val="00C124BF"/>
    <w:rsid w:val="00C124F0"/>
    <w:rsid w:val="00C12B3E"/>
    <w:rsid w:val="00C12B6F"/>
    <w:rsid w:val="00C13107"/>
    <w:rsid w:val="00C1348C"/>
    <w:rsid w:val="00C13FCD"/>
    <w:rsid w:val="00C15422"/>
    <w:rsid w:val="00C15B4A"/>
    <w:rsid w:val="00C160D3"/>
    <w:rsid w:val="00C16AFF"/>
    <w:rsid w:val="00C17115"/>
    <w:rsid w:val="00C206BF"/>
    <w:rsid w:val="00C20A97"/>
    <w:rsid w:val="00C216A3"/>
    <w:rsid w:val="00C21DC0"/>
    <w:rsid w:val="00C22617"/>
    <w:rsid w:val="00C23341"/>
    <w:rsid w:val="00C24ED7"/>
    <w:rsid w:val="00C25FF1"/>
    <w:rsid w:val="00C260C1"/>
    <w:rsid w:val="00C2621F"/>
    <w:rsid w:val="00C26820"/>
    <w:rsid w:val="00C268D2"/>
    <w:rsid w:val="00C27739"/>
    <w:rsid w:val="00C27BC5"/>
    <w:rsid w:val="00C3138B"/>
    <w:rsid w:val="00C31987"/>
    <w:rsid w:val="00C319F0"/>
    <w:rsid w:val="00C32215"/>
    <w:rsid w:val="00C3293B"/>
    <w:rsid w:val="00C32C88"/>
    <w:rsid w:val="00C32FA4"/>
    <w:rsid w:val="00C3339F"/>
    <w:rsid w:val="00C333BC"/>
    <w:rsid w:val="00C3388A"/>
    <w:rsid w:val="00C34D9E"/>
    <w:rsid w:val="00C3665B"/>
    <w:rsid w:val="00C36CC8"/>
    <w:rsid w:val="00C37488"/>
    <w:rsid w:val="00C40B6D"/>
    <w:rsid w:val="00C41A2B"/>
    <w:rsid w:val="00C41B8A"/>
    <w:rsid w:val="00C42023"/>
    <w:rsid w:val="00C4238D"/>
    <w:rsid w:val="00C438F3"/>
    <w:rsid w:val="00C441B2"/>
    <w:rsid w:val="00C446FE"/>
    <w:rsid w:val="00C4471D"/>
    <w:rsid w:val="00C45546"/>
    <w:rsid w:val="00C457B9"/>
    <w:rsid w:val="00C457F3"/>
    <w:rsid w:val="00C4583D"/>
    <w:rsid w:val="00C46D59"/>
    <w:rsid w:val="00C503F4"/>
    <w:rsid w:val="00C5086C"/>
    <w:rsid w:val="00C50E88"/>
    <w:rsid w:val="00C51DDD"/>
    <w:rsid w:val="00C520F0"/>
    <w:rsid w:val="00C52321"/>
    <w:rsid w:val="00C52476"/>
    <w:rsid w:val="00C52941"/>
    <w:rsid w:val="00C52B8B"/>
    <w:rsid w:val="00C52C94"/>
    <w:rsid w:val="00C52F23"/>
    <w:rsid w:val="00C531C4"/>
    <w:rsid w:val="00C543E3"/>
    <w:rsid w:val="00C55146"/>
    <w:rsid w:val="00C5680A"/>
    <w:rsid w:val="00C578A1"/>
    <w:rsid w:val="00C57D24"/>
    <w:rsid w:val="00C6027D"/>
    <w:rsid w:val="00C60F1F"/>
    <w:rsid w:val="00C6148E"/>
    <w:rsid w:val="00C62232"/>
    <w:rsid w:val="00C636EB"/>
    <w:rsid w:val="00C639BE"/>
    <w:rsid w:val="00C642DF"/>
    <w:rsid w:val="00C655E1"/>
    <w:rsid w:val="00C66179"/>
    <w:rsid w:val="00C66621"/>
    <w:rsid w:val="00C66E38"/>
    <w:rsid w:val="00C67531"/>
    <w:rsid w:val="00C677F3"/>
    <w:rsid w:val="00C7048E"/>
    <w:rsid w:val="00C70854"/>
    <w:rsid w:val="00C7119F"/>
    <w:rsid w:val="00C714CD"/>
    <w:rsid w:val="00C727C8"/>
    <w:rsid w:val="00C734E5"/>
    <w:rsid w:val="00C74FAB"/>
    <w:rsid w:val="00C74FF5"/>
    <w:rsid w:val="00C75108"/>
    <w:rsid w:val="00C7567D"/>
    <w:rsid w:val="00C75839"/>
    <w:rsid w:val="00C77FE5"/>
    <w:rsid w:val="00C80B9D"/>
    <w:rsid w:val="00C82B25"/>
    <w:rsid w:val="00C82DEB"/>
    <w:rsid w:val="00C8448D"/>
    <w:rsid w:val="00C84EF0"/>
    <w:rsid w:val="00C85EB5"/>
    <w:rsid w:val="00C863B6"/>
    <w:rsid w:val="00C86521"/>
    <w:rsid w:val="00C86969"/>
    <w:rsid w:val="00C86A1A"/>
    <w:rsid w:val="00C8781C"/>
    <w:rsid w:val="00C87D55"/>
    <w:rsid w:val="00C87F10"/>
    <w:rsid w:val="00C9043D"/>
    <w:rsid w:val="00C925AD"/>
    <w:rsid w:val="00C9291E"/>
    <w:rsid w:val="00C92B93"/>
    <w:rsid w:val="00C93089"/>
    <w:rsid w:val="00C93183"/>
    <w:rsid w:val="00C93565"/>
    <w:rsid w:val="00C94CD6"/>
    <w:rsid w:val="00C952C2"/>
    <w:rsid w:val="00C9563F"/>
    <w:rsid w:val="00C95FEF"/>
    <w:rsid w:val="00C96721"/>
    <w:rsid w:val="00C96981"/>
    <w:rsid w:val="00C96C2C"/>
    <w:rsid w:val="00C97726"/>
    <w:rsid w:val="00C9775B"/>
    <w:rsid w:val="00CA1BE1"/>
    <w:rsid w:val="00CA2C5F"/>
    <w:rsid w:val="00CA3589"/>
    <w:rsid w:val="00CA3E3B"/>
    <w:rsid w:val="00CA410E"/>
    <w:rsid w:val="00CA470E"/>
    <w:rsid w:val="00CA5BDC"/>
    <w:rsid w:val="00CA60E3"/>
    <w:rsid w:val="00CA7310"/>
    <w:rsid w:val="00CA741C"/>
    <w:rsid w:val="00CA7D2A"/>
    <w:rsid w:val="00CB05F5"/>
    <w:rsid w:val="00CB1121"/>
    <w:rsid w:val="00CB112E"/>
    <w:rsid w:val="00CB1308"/>
    <w:rsid w:val="00CB2A2F"/>
    <w:rsid w:val="00CB2EAC"/>
    <w:rsid w:val="00CB38D9"/>
    <w:rsid w:val="00CB46E9"/>
    <w:rsid w:val="00CB4794"/>
    <w:rsid w:val="00CB5065"/>
    <w:rsid w:val="00CB5EE8"/>
    <w:rsid w:val="00CB6B79"/>
    <w:rsid w:val="00CB6E94"/>
    <w:rsid w:val="00CB7A37"/>
    <w:rsid w:val="00CC0D02"/>
    <w:rsid w:val="00CC0E80"/>
    <w:rsid w:val="00CC3969"/>
    <w:rsid w:val="00CC3C62"/>
    <w:rsid w:val="00CC3D32"/>
    <w:rsid w:val="00CC4028"/>
    <w:rsid w:val="00CC51AA"/>
    <w:rsid w:val="00CC531F"/>
    <w:rsid w:val="00CC5C8F"/>
    <w:rsid w:val="00CC5F6E"/>
    <w:rsid w:val="00CC635B"/>
    <w:rsid w:val="00CC693B"/>
    <w:rsid w:val="00CC6E98"/>
    <w:rsid w:val="00CC739D"/>
    <w:rsid w:val="00CC7A5D"/>
    <w:rsid w:val="00CC7A93"/>
    <w:rsid w:val="00CC7D40"/>
    <w:rsid w:val="00CC7E0C"/>
    <w:rsid w:val="00CD0104"/>
    <w:rsid w:val="00CD1B6F"/>
    <w:rsid w:val="00CD1E97"/>
    <w:rsid w:val="00CD228E"/>
    <w:rsid w:val="00CD2DBC"/>
    <w:rsid w:val="00CD2E82"/>
    <w:rsid w:val="00CD559F"/>
    <w:rsid w:val="00CD6386"/>
    <w:rsid w:val="00CD6D36"/>
    <w:rsid w:val="00CD749D"/>
    <w:rsid w:val="00CD7851"/>
    <w:rsid w:val="00CD79EF"/>
    <w:rsid w:val="00CD7F61"/>
    <w:rsid w:val="00CE0C64"/>
    <w:rsid w:val="00CE0E17"/>
    <w:rsid w:val="00CE22D2"/>
    <w:rsid w:val="00CE241C"/>
    <w:rsid w:val="00CE28C6"/>
    <w:rsid w:val="00CE2921"/>
    <w:rsid w:val="00CE39DF"/>
    <w:rsid w:val="00CE3ACD"/>
    <w:rsid w:val="00CE4497"/>
    <w:rsid w:val="00CE47D7"/>
    <w:rsid w:val="00CE54DD"/>
    <w:rsid w:val="00CE70F9"/>
    <w:rsid w:val="00CF02F4"/>
    <w:rsid w:val="00CF1154"/>
    <w:rsid w:val="00CF1302"/>
    <w:rsid w:val="00CF36E6"/>
    <w:rsid w:val="00CF3A75"/>
    <w:rsid w:val="00CF3CAC"/>
    <w:rsid w:val="00CF48F2"/>
    <w:rsid w:val="00CF69BA"/>
    <w:rsid w:val="00CF7063"/>
    <w:rsid w:val="00CF7372"/>
    <w:rsid w:val="00CF738A"/>
    <w:rsid w:val="00D0012D"/>
    <w:rsid w:val="00D01829"/>
    <w:rsid w:val="00D019F8"/>
    <w:rsid w:val="00D02ECA"/>
    <w:rsid w:val="00D02F91"/>
    <w:rsid w:val="00D0333C"/>
    <w:rsid w:val="00D03DBC"/>
    <w:rsid w:val="00D0421D"/>
    <w:rsid w:val="00D04632"/>
    <w:rsid w:val="00D04B83"/>
    <w:rsid w:val="00D0512E"/>
    <w:rsid w:val="00D054E6"/>
    <w:rsid w:val="00D05810"/>
    <w:rsid w:val="00D060C2"/>
    <w:rsid w:val="00D0684B"/>
    <w:rsid w:val="00D06E27"/>
    <w:rsid w:val="00D07C53"/>
    <w:rsid w:val="00D1022C"/>
    <w:rsid w:val="00D102E4"/>
    <w:rsid w:val="00D109F2"/>
    <w:rsid w:val="00D133A0"/>
    <w:rsid w:val="00D134A4"/>
    <w:rsid w:val="00D13716"/>
    <w:rsid w:val="00D13AA6"/>
    <w:rsid w:val="00D13DBA"/>
    <w:rsid w:val="00D1449E"/>
    <w:rsid w:val="00D14AEF"/>
    <w:rsid w:val="00D14CAF"/>
    <w:rsid w:val="00D14F10"/>
    <w:rsid w:val="00D164A6"/>
    <w:rsid w:val="00D17DB3"/>
    <w:rsid w:val="00D2009A"/>
    <w:rsid w:val="00D2112D"/>
    <w:rsid w:val="00D215D4"/>
    <w:rsid w:val="00D22907"/>
    <w:rsid w:val="00D232A8"/>
    <w:rsid w:val="00D23BDE"/>
    <w:rsid w:val="00D23FF4"/>
    <w:rsid w:val="00D24037"/>
    <w:rsid w:val="00D24EA1"/>
    <w:rsid w:val="00D250BB"/>
    <w:rsid w:val="00D25231"/>
    <w:rsid w:val="00D26D42"/>
    <w:rsid w:val="00D26F3A"/>
    <w:rsid w:val="00D2762E"/>
    <w:rsid w:val="00D27FE2"/>
    <w:rsid w:val="00D30971"/>
    <w:rsid w:val="00D31B8A"/>
    <w:rsid w:val="00D31C18"/>
    <w:rsid w:val="00D326B8"/>
    <w:rsid w:val="00D32C83"/>
    <w:rsid w:val="00D3353A"/>
    <w:rsid w:val="00D34135"/>
    <w:rsid w:val="00D34622"/>
    <w:rsid w:val="00D34D62"/>
    <w:rsid w:val="00D36DA5"/>
    <w:rsid w:val="00D3744C"/>
    <w:rsid w:val="00D37709"/>
    <w:rsid w:val="00D40123"/>
    <w:rsid w:val="00D405DD"/>
    <w:rsid w:val="00D40BC1"/>
    <w:rsid w:val="00D41358"/>
    <w:rsid w:val="00D41735"/>
    <w:rsid w:val="00D41C8B"/>
    <w:rsid w:val="00D41CC7"/>
    <w:rsid w:val="00D42ADD"/>
    <w:rsid w:val="00D43667"/>
    <w:rsid w:val="00D4390C"/>
    <w:rsid w:val="00D43CA2"/>
    <w:rsid w:val="00D44BB5"/>
    <w:rsid w:val="00D44DF8"/>
    <w:rsid w:val="00D45454"/>
    <w:rsid w:val="00D46428"/>
    <w:rsid w:val="00D468DB"/>
    <w:rsid w:val="00D47578"/>
    <w:rsid w:val="00D50495"/>
    <w:rsid w:val="00D50B9A"/>
    <w:rsid w:val="00D50D23"/>
    <w:rsid w:val="00D51374"/>
    <w:rsid w:val="00D518F5"/>
    <w:rsid w:val="00D52680"/>
    <w:rsid w:val="00D551FA"/>
    <w:rsid w:val="00D552B2"/>
    <w:rsid w:val="00D552D0"/>
    <w:rsid w:val="00D55682"/>
    <w:rsid w:val="00D55830"/>
    <w:rsid w:val="00D55DEB"/>
    <w:rsid w:val="00D56569"/>
    <w:rsid w:val="00D56A97"/>
    <w:rsid w:val="00D56BA3"/>
    <w:rsid w:val="00D57D84"/>
    <w:rsid w:val="00D57FA6"/>
    <w:rsid w:val="00D57FFC"/>
    <w:rsid w:val="00D610E8"/>
    <w:rsid w:val="00D61A54"/>
    <w:rsid w:val="00D61B94"/>
    <w:rsid w:val="00D620DB"/>
    <w:rsid w:val="00D63009"/>
    <w:rsid w:val="00D633FF"/>
    <w:rsid w:val="00D63AEC"/>
    <w:rsid w:val="00D65B89"/>
    <w:rsid w:val="00D65D0A"/>
    <w:rsid w:val="00D664C5"/>
    <w:rsid w:val="00D66932"/>
    <w:rsid w:val="00D675E7"/>
    <w:rsid w:val="00D676E6"/>
    <w:rsid w:val="00D67BF3"/>
    <w:rsid w:val="00D67D4A"/>
    <w:rsid w:val="00D7038E"/>
    <w:rsid w:val="00D70624"/>
    <w:rsid w:val="00D70A2A"/>
    <w:rsid w:val="00D70C1D"/>
    <w:rsid w:val="00D70C56"/>
    <w:rsid w:val="00D710C1"/>
    <w:rsid w:val="00D71283"/>
    <w:rsid w:val="00D7201F"/>
    <w:rsid w:val="00D73246"/>
    <w:rsid w:val="00D75930"/>
    <w:rsid w:val="00D75A98"/>
    <w:rsid w:val="00D75B06"/>
    <w:rsid w:val="00D75FB0"/>
    <w:rsid w:val="00D76959"/>
    <w:rsid w:val="00D76979"/>
    <w:rsid w:val="00D76D2F"/>
    <w:rsid w:val="00D76F63"/>
    <w:rsid w:val="00D771D3"/>
    <w:rsid w:val="00D80F14"/>
    <w:rsid w:val="00D812DE"/>
    <w:rsid w:val="00D817B6"/>
    <w:rsid w:val="00D81D6A"/>
    <w:rsid w:val="00D82389"/>
    <w:rsid w:val="00D82BE1"/>
    <w:rsid w:val="00D84336"/>
    <w:rsid w:val="00D85676"/>
    <w:rsid w:val="00D85922"/>
    <w:rsid w:val="00D85974"/>
    <w:rsid w:val="00D85ED1"/>
    <w:rsid w:val="00D85EE1"/>
    <w:rsid w:val="00D86C36"/>
    <w:rsid w:val="00D87D46"/>
    <w:rsid w:val="00D87E2E"/>
    <w:rsid w:val="00D90E82"/>
    <w:rsid w:val="00D918EF"/>
    <w:rsid w:val="00D91E54"/>
    <w:rsid w:val="00D923AB"/>
    <w:rsid w:val="00D9278C"/>
    <w:rsid w:val="00D92797"/>
    <w:rsid w:val="00D92F9E"/>
    <w:rsid w:val="00D94A60"/>
    <w:rsid w:val="00D94C7B"/>
    <w:rsid w:val="00D95027"/>
    <w:rsid w:val="00D953B1"/>
    <w:rsid w:val="00D95790"/>
    <w:rsid w:val="00D96048"/>
    <w:rsid w:val="00DA017E"/>
    <w:rsid w:val="00DA2003"/>
    <w:rsid w:val="00DA2A0B"/>
    <w:rsid w:val="00DA40E7"/>
    <w:rsid w:val="00DA42E1"/>
    <w:rsid w:val="00DA51C7"/>
    <w:rsid w:val="00DA5803"/>
    <w:rsid w:val="00DA64D8"/>
    <w:rsid w:val="00DA74C5"/>
    <w:rsid w:val="00DA7A0F"/>
    <w:rsid w:val="00DB0391"/>
    <w:rsid w:val="00DB0AE7"/>
    <w:rsid w:val="00DB1013"/>
    <w:rsid w:val="00DB10BF"/>
    <w:rsid w:val="00DB1377"/>
    <w:rsid w:val="00DB317A"/>
    <w:rsid w:val="00DB3213"/>
    <w:rsid w:val="00DB347E"/>
    <w:rsid w:val="00DB38CE"/>
    <w:rsid w:val="00DB3BC9"/>
    <w:rsid w:val="00DB4E6D"/>
    <w:rsid w:val="00DB514D"/>
    <w:rsid w:val="00DB545D"/>
    <w:rsid w:val="00DB5683"/>
    <w:rsid w:val="00DB57A0"/>
    <w:rsid w:val="00DB6007"/>
    <w:rsid w:val="00DB6227"/>
    <w:rsid w:val="00DC00EA"/>
    <w:rsid w:val="00DC025B"/>
    <w:rsid w:val="00DC0946"/>
    <w:rsid w:val="00DC0BD2"/>
    <w:rsid w:val="00DC0FD9"/>
    <w:rsid w:val="00DC19AB"/>
    <w:rsid w:val="00DC2BC5"/>
    <w:rsid w:val="00DC3422"/>
    <w:rsid w:val="00DC3B2E"/>
    <w:rsid w:val="00DC4020"/>
    <w:rsid w:val="00DC4277"/>
    <w:rsid w:val="00DC4ED4"/>
    <w:rsid w:val="00DC5BE0"/>
    <w:rsid w:val="00DC6319"/>
    <w:rsid w:val="00DC7313"/>
    <w:rsid w:val="00DC7F06"/>
    <w:rsid w:val="00DD0E0E"/>
    <w:rsid w:val="00DD1EF0"/>
    <w:rsid w:val="00DD2565"/>
    <w:rsid w:val="00DD2704"/>
    <w:rsid w:val="00DD2878"/>
    <w:rsid w:val="00DD37FE"/>
    <w:rsid w:val="00DD4556"/>
    <w:rsid w:val="00DD4A2D"/>
    <w:rsid w:val="00DD514A"/>
    <w:rsid w:val="00DD65FC"/>
    <w:rsid w:val="00DD6DD9"/>
    <w:rsid w:val="00DD7F08"/>
    <w:rsid w:val="00DE02CA"/>
    <w:rsid w:val="00DE143E"/>
    <w:rsid w:val="00DE17E5"/>
    <w:rsid w:val="00DE1A19"/>
    <w:rsid w:val="00DE1D25"/>
    <w:rsid w:val="00DE209C"/>
    <w:rsid w:val="00DE2846"/>
    <w:rsid w:val="00DE2919"/>
    <w:rsid w:val="00DE53ED"/>
    <w:rsid w:val="00DE5480"/>
    <w:rsid w:val="00DE576F"/>
    <w:rsid w:val="00DE5D0D"/>
    <w:rsid w:val="00DE605D"/>
    <w:rsid w:val="00DE63F0"/>
    <w:rsid w:val="00DE65F9"/>
    <w:rsid w:val="00DE6FE4"/>
    <w:rsid w:val="00DE7D2A"/>
    <w:rsid w:val="00DF0705"/>
    <w:rsid w:val="00DF1545"/>
    <w:rsid w:val="00DF2608"/>
    <w:rsid w:val="00DF2EE5"/>
    <w:rsid w:val="00DF6E77"/>
    <w:rsid w:val="00DF6FE3"/>
    <w:rsid w:val="00DF71D2"/>
    <w:rsid w:val="00DF78D6"/>
    <w:rsid w:val="00DF798D"/>
    <w:rsid w:val="00DF7B52"/>
    <w:rsid w:val="00E00B83"/>
    <w:rsid w:val="00E014C4"/>
    <w:rsid w:val="00E01AD9"/>
    <w:rsid w:val="00E01D41"/>
    <w:rsid w:val="00E023E4"/>
    <w:rsid w:val="00E02802"/>
    <w:rsid w:val="00E02972"/>
    <w:rsid w:val="00E02999"/>
    <w:rsid w:val="00E031F6"/>
    <w:rsid w:val="00E0342E"/>
    <w:rsid w:val="00E04528"/>
    <w:rsid w:val="00E047E7"/>
    <w:rsid w:val="00E05250"/>
    <w:rsid w:val="00E05C39"/>
    <w:rsid w:val="00E06B52"/>
    <w:rsid w:val="00E06FB2"/>
    <w:rsid w:val="00E1121D"/>
    <w:rsid w:val="00E11A3E"/>
    <w:rsid w:val="00E125C7"/>
    <w:rsid w:val="00E1420B"/>
    <w:rsid w:val="00E143C7"/>
    <w:rsid w:val="00E1489B"/>
    <w:rsid w:val="00E14DBC"/>
    <w:rsid w:val="00E15154"/>
    <w:rsid w:val="00E16A29"/>
    <w:rsid w:val="00E16AFE"/>
    <w:rsid w:val="00E16EA2"/>
    <w:rsid w:val="00E16F44"/>
    <w:rsid w:val="00E1706E"/>
    <w:rsid w:val="00E2007E"/>
    <w:rsid w:val="00E205E9"/>
    <w:rsid w:val="00E20955"/>
    <w:rsid w:val="00E21CF0"/>
    <w:rsid w:val="00E223E7"/>
    <w:rsid w:val="00E22504"/>
    <w:rsid w:val="00E2264F"/>
    <w:rsid w:val="00E2310B"/>
    <w:rsid w:val="00E25656"/>
    <w:rsid w:val="00E25950"/>
    <w:rsid w:val="00E26660"/>
    <w:rsid w:val="00E26CF2"/>
    <w:rsid w:val="00E271A7"/>
    <w:rsid w:val="00E27D3C"/>
    <w:rsid w:val="00E3017F"/>
    <w:rsid w:val="00E31B38"/>
    <w:rsid w:val="00E3229B"/>
    <w:rsid w:val="00E33A43"/>
    <w:rsid w:val="00E33E73"/>
    <w:rsid w:val="00E34178"/>
    <w:rsid w:val="00E34787"/>
    <w:rsid w:val="00E35E74"/>
    <w:rsid w:val="00E360B9"/>
    <w:rsid w:val="00E3620D"/>
    <w:rsid w:val="00E36544"/>
    <w:rsid w:val="00E369E6"/>
    <w:rsid w:val="00E36B43"/>
    <w:rsid w:val="00E36FB8"/>
    <w:rsid w:val="00E3780C"/>
    <w:rsid w:val="00E3787E"/>
    <w:rsid w:val="00E404EB"/>
    <w:rsid w:val="00E409EF"/>
    <w:rsid w:val="00E40CB4"/>
    <w:rsid w:val="00E411A0"/>
    <w:rsid w:val="00E41341"/>
    <w:rsid w:val="00E41C90"/>
    <w:rsid w:val="00E41D2F"/>
    <w:rsid w:val="00E422D7"/>
    <w:rsid w:val="00E42460"/>
    <w:rsid w:val="00E426C2"/>
    <w:rsid w:val="00E42DED"/>
    <w:rsid w:val="00E43DF2"/>
    <w:rsid w:val="00E45013"/>
    <w:rsid w:val="00E474BB"/>
    <w:rsid w:val="00E477F2"/>
    <w:rsid w:val="00E47AB1"/>
    <w:rsid w:val="00E511A4"/>
    <w:rsid w:val="00E5213B"/>
    <w:rsid w:val="00E522B2"/>
    <w:rsid w:val="00E528A0"/>
    <w:rsid w:val="00E52C77"/>
    <w:rsid w:val="00E52C7B"/>
    <w:rsid w:val="00E53300"/>
    <w:rsid w:val="00E53D67"/>
    <w:rsid w:val="00E54631"/>
    <w:rsid w:val="00E55DEC"/>
    <w:rsid w:val="00E55E7B"/>
    <w:rsid w:val="00E56D4C"/>
    <w:rsid w:val="00E57238"/>
    <w:rsid w:val="00E57328"/>
    <w:rsid w:val="00E57DF4"/>
    <w:rsid w:val="00E61C56"/>
    <w:rsid w:val="00E625E0"/>
    <w:rsid w:val="00E62779"/>
    <w:rsid w:val="00E63710"/>
    <w:rsid w:val="00E63813"/>
    <w:rsid w:val="00E63D55"/>
    <w:rsid w:val="00E64A0A"/>
    <w:rsid w:val="00E659C6"/>
    <w:rsid w:val="00E67221"/>
    <w:rsid w:val="00E67230"/>
    <w:rsid w:val="00E703D3"/>
    <w:rsid w:val="00E7072B"/>
    <w:rsid w:val="00E7094B"/>
    <w:rsid w:val="00E71D6F"/>
    <w:rsid w:val="00E7236A"/>
    <w:rsid w:val="00E7472D"/>
    <w:rsid w:val="00E74CED"/>
    <w:rsid w:val="00E760A1"/>
    <w:rsid w:val="00E763B4"/>
    <w:rsid w:val="00E76EB9"/>
    <w:rsid w:val="00E7703E"/>
    <w:rsid w:val="00E773A8"/>
    <w:rsid w:val="00E77591"/>
    <w:rsid w:val="00E77B7E"/>
    <w:rsid w:val="00E80087"/>
    <w:rsid w:val="00E806F3"/>
    <w:rsid w:val="00E80C5E"/>
    <w:rsid w:val="00E815A5"/>
    <w:rsid w:val="00E81B8F"/>
    <w:rsid w:val="00E83727"/>
    <w:rsid w:val="00E84663"/>
    <w:rsid w:val="00E86376"/>
    <w:rsid w:val="00E86384"/>
    <w:rsid w:val="00E87F0E"/>
    <w:rsid w:val="00E9073E"/>
    <w:rsid w:val="00E9204E"/>
    <w:rsid w:val="00E92459"/>
    <w:rsid w:val="00E92918"/>
    <w:rsid w:val="00E930F5"/>
    <w:rsid w:val="00E94D0E"/>
    <w:rsid w:val="00E9580C"/>
    <w:rsid w:val="00E96F23"/>
    <w:rsid w:val="00EA07E9"/>
    <w:rsid w:val="00EA1998"/>
    <w:rsid w:val="00EA26C2"/>
    <w:rsid w:val="00EA2BAF"/>
    <w:rsid w:val="00EA3067"/>
    <w:rsid w:val="00EA3506"/>
    <w:rsid w:val="00EA59EC"/>
    <w:rsid w:val="00EA5CC9"/>
    <w:rsid w:val="00EA6FA7"/>
    <w:rsid w:val="00EA74B2"/>
    <w:rsid w:val="00EA75DD"/>
    <w:rsid w:val="00EB02A6"/>
    <w:rsid w:val="00EB16DC"/>
    <w:rsid w:val="00EB3D1D"/>
    <w:rsid w:val="00EB6291"/>
    <w:rsid w:val="00EB6582"/>
    <w:rsid w:val="00EB669E"/>
    <w:rsid w:val="00EB6EB4"/>
    <w:rsid w:val="00EB71D1"/>
    <w:rsid w:val="00EC019B"/>
    <w:rsid w:val="00EC285D"/>
    <w:rsid w:val="00EC2A6E"/>
    <w:rsid w:val="00EC388B"/>
    <w:rsid w:val="00EC4146"/>
    <w:rsid w:val="00EC5E1F"/>
    <w:rsid w:val="00EC674A"/>
    <w:rsid w:val="00EC7377"/>
    <w:rsid w:val="00EC75E7"/>
    <w:rsid w:val="00ED03F1"/>
    <w:rsid w:val="00ED09E9"/>
    <w:rsid w:val="00ED0F0D"/>
    <w:rsid w:val="00ED12A4"/>
    <w:rsid w:val="00ED1306"/>
    <w:rsid w:val="00ED13F5"/>
    <w:rsid w:val="00ED2AA8"/>
    <w:rsid w:val="00ED2D67"/>
    <w:rsid w:val="00ED2EC0"/>
    <w:rsid w:val="00ED2FA8"/>
    <w:rsid w:val="00ED36D2"/>
    <w:rsid w:val="00ED4F71"/>
    <w:rsid w:val="00ED50DF"/>
    <w:rsid w:val="00ED54DF"/>
    <w:rsid w:val="00ED55F6"/>
    <w:rsid w:val="00ED7088"/>
    <w:rsid w:val="00ED7275"/>
    <w:rsid w:val="00ED760C"/>
    <w:rsid w:val="00EE1E8A"/>
    <w:rsid w:val="00EE3066"/>
    <w:rsid w:val="00EE3532"/>
    <w:rsid w:val="00EE4565"/>
    <w:rsid w:val="00EE5015"/>
    <w:rsid w:val="00EE50A9"/>
    <w:rsid w:val="00EE5FBE"/>
    <w:rsid w:val="00EE64E9"/>
    <w:rsid w:val="00EE77A2"/>
    <w:rsid w:val="00EF03F5"/>
    <w:rsid w:val="00EF082E"/>
    <w:rsid w:val="00EF08D4"/>
    <w:rsid w:val="00EF1120"/>
    <w:rsid w:val="00EF13BE"/>
    <w:rsid w:val="00EF1740"/>
    <w:rsid w:val="00EF1BD3"/>
    <w:rsid w:val="00EF2BBC"/>
    <w:rsid w:val="00EF2FF5"/>
    <w:rsid w:val="00EF3E28"/>
    <w:rsid w:val="00EF48AB"/>
    <w:rsid w:val="00EF5537"/>
    <w:rsid w:val="00EF5783"/>
    <w:rsid w:val="00EF60CB"/>
    <w:rsid w:val="00EF6DF8"/>
    <w:rsid w:val="00EF7D3F"/>
    <w:rsid w:val="00EF7D87"/>
    <w:rsid w:val="00F0052F"/>
    <w:rsid w:val="00F00FC2"/>
    <w:rsid w:val="00F01416"/>
    <w:rsid w:val="00F03B73"/>
    <w:rsid w:val="00F03DBE"/>
    <w:rsid w:val="00F0445B"/>
    <w:rsid w:val="00F0492C"/>
    <w:rsid w:val="00F04AE9"/>
    <w:rsid w:val="00F04C97"/>
    <w:rsid w:val="00F0518E"/>
    <w:rsid w:val="00F05596"/>
    <w:rsid w:val="00F07BCA"/>
    <w:rsid w:val="00F10547"/>
    <w:rsid w:val="00F10A82"/>
    <w:rsid w:val="00F11125"/>
    <w:rsid w:val="00F1137F"/>
    <w:rsid w:val="00F11B48"/>
    <w:rsid w:val="00F11E51"/>
    <w:rsid w:val="00F12BE7"/>
    <w:rsid w:val="00F12C41"/>
    <w:rsid w:val="00F138A0"/>
    <w:rsid w:val="00F14731"/>
    <w:rsid w:val="00F14E86"/>
    <w:rsid w:val="00F15A3A"/>
    <w:rsid w:val="00F1606B"/>
    <w:rsid w:val="00F165D8"/>
    <w:rsid w:val="00F17F70"/>
    <w:rsid w:val="00F22361"/>
    <w:rsid w:val="00F237A8"/>
    <w:rsid w:val="00F23D7B"/>
    <w:rsid w:val="00F24643"/>
    <w:rsid w:val="00F24CB8"/>
    <w:rsid w:val="00F2553A"/>
    <w:rsid w:val="00F25D36"/>
    <w:rsid w:val="00F27694"/>
    <w:rsid w:val="00F2781D"/>
    <w:rsid w:val="00F27963"/>
    <w:rsid w:val="00F27C4D"/>
    <w:rsid w:val="00F30142"/>
    <w:rsid w:val="00F30787"/>
    <w:rsid w:val="00F31129"/>
    <w:rsid w:val="00F31669"/>
    <w:rsid w:val="00F31D34"/>
    <w:rsid w:val="00F31F4F"/>
    <w:rsid w:val="00F327C8"/>
    <w:rsid w:val="00F32A46"/>
    <w:rsid w:val="00F33608"/>
    <w:rsid w:val="00F33A5A"/>
    <w:rsid w:val="00F33E85"/>
    <w:rsid w:val="00F3507F"/>
    <w:rsid w:val="00F36071"/>
    <w:rsid w:val="00F3668F"/>
    <w:rsid w:val="00F369B3"/>
    <w:rsid w:val="00F37128"/>
    <w:rsid w:val="00F40B95"/>
    <w:rsid w:val="00F41092"/>
    <w:rsid w:val="00F41FDB"/>
    <w:rsid w:val="00F425FB"/>
    <w:rsid w:val="00F42941"/>
    <w:rsid w:val="00F42A16"/>
    <w:rsid w:val="00F42B41"/>
    <w:rsid w:val="00F43A3E"/>
    <w:rsid w:val="00F43F4D"/>
    <w:rsid w:val="00F44F68"/>
    <w:rsid w:val="00F476CF"/>
    <w:rsid w:val="00F50FF9"/>
    <w:rsid w:val="00F51048"/>
    <w:rsid w:val="00F511D0"/>
    <w:rsid w:val="00F53441"/>
    <w:rsid w:val="00F53D81"/>
    <w:rsid w:val="00F54A80"/>
    <w:rsid w:val="00F558BE"/>
    <w:rsid w:val="00F56323"/>
    <w:rsid w:val="00F56407"/>
    <w:rsid w:val="00F567FA"/>
    <w:rsid w:val="00F56B2E"/>
    <w:rsid w:val="00F6090B"/>
    <w:rsid w:val="00F6097B"/>
    <w:rsid w:val="00F61EC2"/>
    <w:rsid w:val="00F63A89"/>
    <w:rsid w:val="00F64B27"/>
    <w:rsid w:val="00F650DD"/>
    <w:rsid w:val="00F65E9E"/>
    <w:rsid w:val="00F65F9C"/>
    <w:rsid w:val="00F65FA3"/>
    <w:rsid w:val="00F67537"/>
    <w:rsid w:val="00F67614"/>
    <w:rsid w:val="00F67964"/>
    <w:rsid w:val="00F70BEF"/>
    <w:rsid w:val="00F729D8"/>
    <w:rsid w:val="00F74298"/>
    <w:rsid w:val="00F74CEF"/>
    <w:rsid w:val="00F7595B"/>
    <w:rsid w:val="00F75E0A"/>
    <w:rsid w:val="00F76826"/>
    <w:rsid w:val="00F77C92"/>
    <w:rsid w:val="00F80BBE"/>
    <w:rsid w:val="00F80F8C"/>
    <w:rsid w:val="00F8103A"/>
    <w:rsid w:val="00F821DA"/>
    <w:rsid w:val="00F82C60"/>
    <w:rsid w:val="00F84097"/>
    <w:rsid w:val="00F84D0C"/>
    <w:rsid w:val="00F85C3D"/>
    <w:rsid w:val="00F8778D"/>
    <w:rsid w:val="00F902EC"/>
    <w:rsid w:val="00F91514"/>
    <w:rsid w:val="00F9226E"/>
    <w:rsid w:val="00F9274B"/>
    <w:rsid w:val="00F9324E"/>
    <w:rsid w:val="00F9330B"/>
    <w:rsid w:val="00F9360C"/>
    <w:rsid w:val="00F93911"/>
    <w:rsid w:val="00F93C67"/>
    <w:rsid w:val="00F93C6D"/>
    <w:rsid w:val="00F9458C"/>
    <w:rsid w:val="00F946B3"/>
    <w:rsid w:val="00F948CF"/>
    <w:rsid w:val="00F949F8"/>
    <w:rsid w:val="00F95CE3"/>
    <w:rsid w:val="00F96213"/>
    <w:rsid w:val="00F96E13"/>
    <w:rsid w:val="00F96F73"/>
    <w:rsid w:val="00FA0B44"/>
    <w:rsid w:val="00FA213F"/>
    <w:rsid w:val="00FA2B71"/>
    <w:rsid w:val="00FA2EAF"/>
    <w:rsid w:val="00FA3C8D"/>
    <w:rsid w:val="00FA4925"/>
    <w:rsid w:val="00FA4A5D"/>
    <w:rsid w:val="00FB054A"/>
    <w:rsid w:val="00FB0F91"/>
    <w:rsid w:val="00FB1B74"/>
    <w:rsid w:val="00FB2034"/>
    <w:rsid w:val="00FB3346"/>
    <w:rsid w:val="00FB34EA"/>
    <w:rsid w:val="00FB46E5"/>
    <w:rsid w:val="00FB47E5"/>
    <w:rsid w:val="00FB5196"/>
    <w:rsid w:val="00FB5CCD"/>
    <w:rsid w:val="00FB630C"/>
    <w:rsid w:val="00FB6517"/>
    <w:rsid w:val="00FB7251"/>
    <w:rsid w:val="00FB7CC9"/>
    <w:rsid w:val="00FC0A1F"/>
    <w:rsid w:val="00FC0D63"/>
    <w:rsid w:val="00FC26EE"/>
    <w:rsid w:val="00FC32B6"/>
    <w:rsid w:val="00FC38EE"/>
    <w:rsid w:val="00FC3CF4"/>
    <w:rsid w:val="00FC41BF"/>
    <w:rsid w:val="00FC4606"/>
    <w:rsid w:val="00FC4F10"/>
    <w:rsid w:val="00FC5D64"/>
    <w:rsid w:val="00FC6779"/>
    <w:rsid w:val="00FC6DE5"/>
    <w:rsid w:val="00FC6FB4"/>
    <w:rsid w:val="00FC74F6"/>
    <w:rsid w:val="00FC7B23"/>
    <w:rsid w:val="00FD0045"/>
    <w:rsid w:val="00FD0110"/>
    <w:rsid w:val="00FD0E50"/>
    <w:rsid w:val="00FD1A94"/>
    <w:rsid w:val="00FD274E"/>
    <w:rsid w:val="00FD2FEF"/>
    <w:rsid w:val="00FD3373"/>
    <w:rsid w:val="00FD33C2"/>
    <w:rsid w:val="00FD4328"/>
    <w:rsid w:val="00FD562B"/>
    <w:rsid w:val="00FD599B"/>
    <w:rsid w:val="00FD6051"/>
    <w:rsid w:val="00FD6222"/>
    <w:rsid w:val="00FD65E9"/>
    <w:rsid w:val="00FD66E2"/>
    <w:rsid w:val="00FD6A6F"/>
    <w:rsid w:val="00FD6E6F"/>
    <w:rsid w:val="00FE04CA"/>
    <w:rsid w:val="00FE32BA"/>
    <w:rsid w:val="00FE397C"/>
    <w:rsid w:val="00FE3C99"/>
    <w:rsid w:val="00FE5265"/>
    <w:rsid w:val="00FE59F9"/>
    <w:rsid w:val="00FE6DA6"/>
    <w:rsid w:val="00FE70BB"/>
    <w:rsid w:val="00FE7E84"/>
    <w:rsid w:val="00FE7EA2"/>
    <w:rsid w:val="00FF02A8"/>
    <w:rsid w:val="00FF0FA9"/>
    <w:rsid w:val="00FF1BA4"/>
    <w:rsid w:val="00FF2043"/>
    <w:rsid w:val="00FF2103"/>
    <w:rsid w:val="00FF23F6"/>
    <w:rsid w:val="00FF2FBF"/>
    <w:rsid w:val="00FF3FC9"/>
    <w:rsid w:val="00FF726D"/>
    <w:rsid w:val="00FF7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F8C"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4390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4390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B55DD"/>
    <w:pPr>
      <w:keepNext/>
      <w:jc w:val="center"/>
      <w:outlineLvl w:val="5"/>
    </w:pPr>
    <w:rPr>
      <w:i/>
      <w:iCs/>
      <w:sz w:val="22"/>
      <w:szCs w:val="20"/>
      <w:u w:val="single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17F70"/>
    <w:rPr>
      <w:rFonts w:ascii="Cambria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17F70"/>
    <w:rPr>
      <w:rFonts w:ascii="Calibri" w:hAnsi="Calibri" w:cs="Times New Roman"/>
      <w:b/>
      <w:bCs/>
      <w:i/>
      <w:iCs/>
      <w:sz w:val="26"/>
      <w:szCs w:val="26"/>
      <w:lang w:val="en-GB" w:eastAsia="en-GB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F17F70"/>
    <w:rPr>
      <w:rFonts w:ascii="Calibri" w:hAnsi="Calibri" w:cs="Times New Roman"/>
      <w:b/>
      <w:bCs/>
      <w:lang w:val="en-GB" w:eastAsia="en-GB"/>
    </w:rPr>
  </w:style>
  <w:style w:type="paragraph" w:customStyle="1" w:styleId="Style2">
    <w:name w:val="Style2"/>
    <w:basedOn w:val="Normal"/>
    <w:uiPriority w:val="99"/>
    <w:rsid w:val="009A7CA8"/>
    <w:rPr>
      <w:b/>
      <w:sz w:val="50"/>
      <w:szCs w:val="50"/>
    </w:rPr>
  </w:style>
  <w:style w:type="paragraph" w:styleId="Title">
    <w:name w:val="Title"/>
    <w:basedOn w:val="Normal"/>
    <w:link w:val="TitleChar"/>
    <w:uiPriority w:val="99"/>
    <w:qFormat/>
    <w:rsid w:val="00D4390C"/>
    <w:pPr>
      <w:jc w:val="center"/>
    </w:pPr>
    <w:rPr>
      <w:b/>
      <w:color w:val="FFDDFF"/>
      <w:sz w:val="40"/>
      <w:szCs w:val="20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F17F70"/>
    <w:rPr>
      <w:rFonts w:ascii="Cambria" w:hAnsi="Cambria" w:cs="Times New Roman"/>
      <w:b/>
      <w:bCs/>
      <w:kern w:val="28"/>
      <w:sz w:val="32"/>
      <w:szCs w:val="32"/>
      <w:lang w:val="en-GB" w:eastAsia="en-GB"/>
    </w:rPr>
  </w:style>
  <w:style w:type="paragraph" w:styleId="Footer">
    <w:name w:val="footer"/>
    <w:basedOn w:val="Normal"/>
    <w:link w:val="FooterChar"/>
    <w:uiPriority w:val="99"/>
    <w:rsid w:val="00CB6B7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17F70"/>
    <w:rPr>
      <w:rFonts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rsid w:val="00CB6B79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CA2C5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F17F70"/>
    <w:rPr>
      <w:rFonts w:cs="Times New Roman"/>
      <w:sz w:val="2"/>
      <w:lang w:val="en-GB" w:eastAsia="en-GB"/>
    </w:rPr>
  </w:style>
  <w:style w:type="paragraph" w:styleId="Header">
    <w:name w:val="header"/>
    <w:basedOn w:val="Normal"/>
    <w:link w:val="HeaderChar"/>
    <w:uiPriority w:val="99"/>
    <w:rsid w:val="00BC0EC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17F70"/>
    <w:rPr>
      <w:rFonts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D02E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17F70"/>
    <w:rPr>
      <w:rFonts w:cs="Times New Roman"/>
      <w:sz w:val="2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09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penshurstplac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wendyw@penshurstplace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135</TotalTime>
  <Pages>2</Pages>
  <Words>117</Words>
  <Characters>673</Characters>
  <Application>Microsoft Office Outlook</Application>
  <DocSecurity>0</DocSecurity>
  <Lines>0</Lines>
  <Paragraphs>0</Paragraphs>
  <ScaleCrop>false</ScaleCrop>
  <Company>Penhurst Place and Gardens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maryann</dc:creator>
  <cp:keywords/>
  <dc:description/>
  <cp:lastModifiedBy>wendyw</cp:lastModifiedBy>
  <cp:revision>8</cp:revision>
  <cp:lastPrinted>2014-03-04T13:55:00Z</cp:lastPrinted>
  <dcterms:created xsi:type="dcterms:W3CDTF">2013-09-06T13:21:00Z</dcterms:created>
  <dcterms:modified xsi:type="dcterms:W3CDTF">2014-03-04T13:59:00Z</dcterms:modified>
</cp:coreProperties>
</file>